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6F4ACF56" w14:textId="53F22689" w:rsidR="0079244F" w:rsidRDefault="005C0BEF" w:rsidP="0079244F">
      <w:pPr>
        <w:rPr>
          <w:rFonts w:cs="Arial"/>
          <w:b/>
        </w:rPr>
      </w:pPr>
      <w:r w:rsidRPr="0079244F">
        <w:rPr>
          <w:rFonts w:cs="Arial"/>
          <w:bCs/>
          <w:noProof/>
        </w:rPr>
        <w:drawing>
          <wp:anchor distT="0" distB="0" distL="114300" distR="114300" simplePos="0" relativeHeight="251663360" behindDoc="0" locked="0" layoutInCell="1" allowOverlap="1" wp14:anchorId="66564191" wp14:editId="7A028445">
            <wp:simplePos x="0" y="0"/>
            <wp:positionH relativeFrom="column">
              <wp:posOffset>5228222</wp:posOffset>
            </wp:positionH>
            <wp:positionV relativeFrom="paragraph">
              <wp:posOffset>141739</wp:posOffset>
            </wp:positionV>
            <wp:extent cx="412750" cy="415925"/>
            <wp:effectExtent l="0" t="0" r="6350" b="3175"/>
            <wp:wrapSquare wrapText="bothSides"/>
            <wp:docPr id="2" name="Grafik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244F">
        <w:rPr>
          <w:rFonts w:cs="Arial"/>
          <w:b/>
        </w:rPr>
        <w:t>Aufgabe 1</w:t>
      </w:r>
    </w:p>
    <w:p w14:paraId="24010045" w14:textId="09118C26" w:rsidR="0079244F" w:rsidRDefault="00B80664" w:rsidP="0079244F">
      <w:pPr>
        <w:rPr>
          <w:rFonts w:cs="Arial"/>
          <w:bCs/>
        </w:rPr>
      </w:pPr>
      <w:r>
        <w:rPr>
          <w:rFonts w:cs="Arial"/>
          <w:bCs/>
        </w:rPr>
        <w:t>Streiche die Wörter in der Wörterliste durch und setze sie an den richtigen Stellen im Text ein. Markiere die eingesetzten Wörter fett.</w:t>
      </w:r>
    </w:p>
    <w:p w14:paraId="787CCE87" w14:textId="77777777" w:rsidR="00B80664" w:rsidRDefault="00B80664" w:rsidP="0079244F">
      <w:pPr>
        <w:rPr>
          <w:rFonts w:cs="Arial"/>
          <w:bCs/>
        </w:rPr>
      </w:pPr>
    </w:p>
    <w:tbl>
      <w:tblPr>
        <w:tblStyle w:val="Tabellenraster"/>
        <w:tblW w:w="0pt" w:type="dxa"/>
        <w:tblLook w:firstRow="1" w:lastRow="0" w:firstColumn="1" w:lastColumn="0" w:noHBand="0" w:noVBand="1"/>
      </w:tblPr>
      <w:tblGrid>
        <w:gridCol w:w="9062"/>
      </w:tblGrid>
      <w:tr w:rsidR="00B01165" w14:paraId="45B8C5F8" w14:textId="77777777" w:rsidTr="00B01165">
        <w:trPr>
          <w:trHeight w:val="484"/>
        </w:trPr>
        <w:tc>
          <w:tcPr>
            <w:tcW w:w="453.10pt" w:type="dxa"/>
            <w:vAlign w:val="center"/>
          </w:tcPr>
          <w:p w14:paraId="1967FF45" w14:textId="1521AE73" w:rsidR="00B01165" w:rsidRPr="00B01165" w:rsidRDefault="00B01165" w:rsidP="0079244F">
            <w:pPr>
              <w:rPr>
                <w:rFonts w:cs="Arial"/>
                <w:b/>
                <w:i/>
                <w:iCs/>
              </w:rPr>
            </w:pPr>
            <w:r w:rsidRPr="00E575A7">
              <w:rPr>
                <w:rFonts w:cs="Arial"/>
                <w:bCs/>
              </w:rPr>
              <w:t xml:space="preserve">Wörterliste: </w:t>
            </w:r>
            <w:r>
              <w:rPr>
                <w:rFonts w:cs="Arial"/>
                <w:bCs/>
              </w:rPr>
              <w:t xml:space="preserve">    </w:t>
            </w:r>
            <w:r w:rsidRPr="001E1475">
              <w:rPr>
                <w:rFonts w:cs="Arial"/>
                <w:i/>
                <w:iCs/>
              </w:rPr>
              <w:t>Kreis     Mundwinkeln    Smiley    Symbol     Versicherungsgesellschaft</w:t>
            </w:r>
          </w:p>
        </w:tc>
      </w:tr>
    </w:tbl>
    <w:p w14:paraId="55740B71" w14:textId="36F5E0BB" w:rsidR="0079244F" w:rsidRDefault="0079244F" w:rsidP="0079244F">
      <w:pPr>
        <w:rPr>
          <w:rFonts w:cs="Arial"/>
          <w:b/>
        </w:rPr>
      </w:pPr>
    </w:p>
    <w:p w14:paraId="05D2CAC1" w14:textId="77777777" w:rsidR="0079244F" w:rsidRDefault="0079244F" w:rsidP="0079244F">
      <w:pPr>
        <w:spacing w:line="18pt" w:lineRule="auto"/>
        <w:rPr>
          <w:rFonts w:cs="Arial"/>
        </w:rPr>
      </w:pPr>
      <w:r>
        <w:rPr>
          <w:rFonts w:cs="Arial"/>
        </w:rPr>
        <w:t xml:space="preserve">Ein weiterer wesentlicher Vorläufer des Emoticons war das 1963 von Harvey Ball entworfene </w:t>
      </w:r>
      <w:r w:rsidRPr="006931C8">
        <w:rPr>
          <w:rFonts w:cs="Arial"/>
          <w:bCs/>
        </w:rPr>
        <w:t>_______________ auf gelbem Grund. Er entwarf das Zeichen als Anstecker für eine amerikanische</w:t>
      </w:r>
      <w:r>
        <w:rPr>
          <w:rFonts w:cs="Arial"/>
          <w:bCs/>
        </w:rPr>
        <w:t xml:space="preserve"> __________________________</w:t>
      </w:r>
      <w:r w:rsidRPr="006931C8">
        <w:rPr>
          <w:rFonts w:cs="Arial"/>
          <w:bCs/>
        </w:rPr>
        <w:t xml:space="preserve">. Das Zeichen bestand nur aus einem </w:t>
      </w:r>
      <w:r>
        <w:rPr>
          <w:rFonts w:cs="Arial"/>
          <w:bCs/>
        </w:rPr>
        <w:t>__________________</w:t>
      </w:r>
      <w:r w:rsidRPr="006931C8">
        <w:rPr>
          <w:rFonts w:cs="Arial"/>
          <w:bCs/>
        </w:rPr>
        <w:t xml:space="preserve">, zwei ovalen Punkten und einem Bogen mit </w:t>
      </w:r>
      <w:r>
        <w:rPr>
          <w:rFonts w:cs="Arial"/>
          <w:bCs/>
        </w:rPr>
        <w:t>____________________</w:t>
      </w:r>
      <w:r w:rsidRPr="006931C8">
        <w:rPr>
          <w:rFonts w:cs="Arial"/>
          <w:bCs/>
        </w:rPr>
        <w:t xml:space="preserve"> auf gelbem Untergrund. Das Zeichen an sich fand wenig Aufmerksamkeit. Erst 20 Jahre später verbreitete sich das Smiley als </w:t>
      </w:r>
      <w:r>
        <w:rPr>
          <w:rFonts w:cs="Arial"/>
          <w:bCs/>
        </w:rPr>
        <w:t>____________________</w:t>
      </w:r>
      <w:r w:rsidRPr="006931C8">
        <w:rPr>
          <w:rFonts w:cs="Arial"/>
          <w:bCs/>
        </w:rPr>
        <w:t xml:space="preserve">  der Musikrichtung</w:t>
      </w:r>
      <w:r>
        <w:rPr>
          <w:rFonts w:cs="Arial"/>
          <w:bCs/>
        </w:rPr>
        <w:t>:</w:t>
      </w:r>
      <w:r>
        <w:rPr>
          <w:rFonts w:cs="Arial"/>
        </w:rPr>
        <w:t xml:space="preserve"> "Elektronische Musik". </w:t>
      </w:r>
    </w:p>
    <w:p w14:paraId="02B8EF9C" w14:textId="1F5EF044" w:rsidR="0079244F" w:rsidRDefault="0079244F" w:rsidP="0079244F">
      <w:pPr>
        <w:rPr>
          <w:rFonts w:cs="Arial"/>
        </w:rPr>
      </w:pPr>
    </w:p>
    <w:p w14:paraId="4DC70806" w14:textId="4EEFD55E" w:rsidR="00F2445C" w:rsidRPr="00F2445C" w:rsidRDefault="00F2445C" w:rsidP="00F2445C">
      <w:pPr>
        <w:jc w:val="center"/>
        <w:rPr>
          <w:rFonts w:cs="Arial"/>
          <w:b/>
        </w:rPr>
      </w:pPr>
      <w:r w:rsidRPr="00F2445C">
        <w:rPr>
          <w:rFonts w:cs="Arial"/>
          <w:b/>
        </w:rPr>
        <w:t xml:space="preserve">&gt;&gt;&gt; weiter bei Aufgabe </w:t>
      </w:r>
      <w:r>
        <w:rPr>
          <w:rFonts w:cs="Arial"/>
          <w:b/>
        </w:rPr>
        <w:t>2</w:t>
      </w:r>
      <w:r w:rsidR="009C3B08">
        <w:rPr>
          <w:rFonts w:cs="Arial"/>
          <w:b/>
        </w:rPr>
        <w:t xml:space="preserve">, nach unten scrollen </w:t>
      </w:r>
      <w:r w:rsidRPr="00F2445C">
        <w:rPr>
          <w:rFonts w:cs="Arial"/>
          <w:b/>
        </w:rPr>
        <w:t>&gt;&gt;&gt;</w:t>
      </w:r>
    </w:p>
    <w:p w14:paraId="123C4DDA" w14:textId="58D9E1F7" w:rsidR="0079244F" w:rsidRDefault="0079244F" w:rsidP="000068AF">
      <w:pPr>
        <w:rPr>
          <w:rFonts w:cs="Arial"/>
          <w:b/>
        </w:rPr>
      </w:pPr>
    </w:p>
    <w:p w14:paraId="39BEA775" w14:textId="3769DFBD" w:rsidR="008759F9" w:rsidRDefault="008759F9" w:rsidP="000068AF">
      <w:pPr>
        <w:rPr>
          <w:rFonts w:cs="Arial"/>
          <w:b/>
        </w:rPr>
      </w:pPr>
    </w:p>
    <w:p w14:paraId="3919BFB5" w14:textId="77777777" w:rsidR="009C3B08" w:rsidRDefault="009C3B08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73B92AC7" w14:textId="6B550E7D" w:rsidR="008759F9" w:rsidRDefault="008759F9" w:rsidP="000068AF">
      <w:pPr>
        <w:rPr>
          <w:rFonts w:cs="Arial"/>
          <w:b/>
        </w:rPr>
      </w:pPr>
      <w:r>
        <w:rPr>
          <w:rFonts w:cs="Arial"/>
          <w:b/>
        </w:rPr>
        <w:lastRenderedPageBreak/>
        <w:t>Aufgabe 2</w:t>
      </w:r>
    </w:p>
    <w:p w14:paraId="63DF416A" w14:textId="5B50D818" w:rsidR="008759F9" w:rsidRDefault="008759F9" w:rsidP="008759F9">
      <w:pPr>
        <w:rPr>
          <w:rFonts w:cs="Arial"/>
          <w:b/>
        </w:rPr>
      </w:pPr>
      <w:r>
        <w:rPr>
          <w:rFonts w:cs="Arial"/>
        </w:rPr>
        <w:t xml:space="preserve">Mit der Urform des Gesichts aus Buchstaben und Sonderzeichen experimentierten schon </w:t>
      </w:r>
      <w:r w:rsidRPr="00C22031">
        <w:rPr>
          <w:rFonts w:cs="Arial"/>
        </w:rPr>
        <w:t xml:space="preserve">1880 </w:t>
      </w:r>
      <w:r>
        <w:rPr>
          <w:rFonts w:cs="Arial"/>
        </w:rPr>
        <w:t xml:space="preserve">die Typografen in Büchern und Zeitschriften. Diese </w:t>
      </w:r>
      <w:r w:rsidRPr="007C3450">
        <w:rPr>
          <w:rFonts w:cs="Arial"/>
          <w:b/>
        </w:rPr>
        <w:t>Strichmännchengesichter</w:t>
      </w:r>
      <w:r>
        <w:rPr>
          <w:rFonts w:cs="Arial"/>
        </w:rPr>
        <w:t xml:space="preserve"> werden als die Vorläufer unserer </w:t>
      </w:r>
      <w:r w:rsidRPr="009F398A">
        <w:rPr>
          <w:rFonts w:cs="Arial"/>
          <w:b/>
        </w:rPr>
        <w:t>Emoticons</w:t>
      </w:r>
      <w:r>
        <w:rPr>
          <w:rFonts w:cs="Arial"/>
        </w:rPr>
        <w:t xml:space="preserve"> gesehen.</w:t>
      </w:r>
    </w:p>
    <w:p w14:paraId="3B4B25D1" w14:textId="77777777" w:rsidR="0079244F" w:rsidRDefault="0079244F" w:rsidP="000068AF">
      <w:pPr>
        <w:rPr>
          <w:rFonts w:cs="Arial"/>
          <w:b/>
        </w:rPr>
      </w:pPr>
    </w:p>
    <w:p w14:paraId="00A3B41C" w14:textId="6DC55B12" w:rsidR="008759F9" w:rsidRDefault="008759F9" w:rsidP="008759F9">
      <w:pPr>
        <w:rPr>
          <w:rFonts w:cs="Arial"/>
        </w:rPr>
      </w:pPr>
      <w:r>
        <w:rPr>
          <w:rFonts w:cs="Arial"/>
        </w:rPr>
        <w:t xml:space="preserve">Oft kamen das </w:t>
      </w:r>
      <w:r w:rsidRPr="00ED4A2F">
        <w:rPr>
          <w:rFonts w:cs="Arial"/>
          <w:b/>
        </w:rPr>
        <w:t>kleine und große o</w:t>
      </w:r>
      <w:r>
        <w:rPr>
          <w:rFonts w:cs="Arial"/>
        </w:rPr>
        <w:t xml:space="preserve">, der </w:t>
      </w:r>
      <w:r w:rsidRPr="00ED4A2F">
        <w:rPr>
          <w:rFonts w:cs="Arial"/>
          <w:b/>
        </w:rPr>
        <w:t>Unter- und Mittelstrich</w:t>
      </w:r>
      <w:r>
        <w:rPr>
          <w:rFonts w:cs="Arial"/>
        </w:rPr>
        <w:t xml:space="preserve"> wie auch </w:t>
      </w:r>
      <w:r w:rsidRPr="001F707C">
        <w:rPr>
          <w:rFonts w:cs="Arial"/>
        </w:rPr>
        <w:t xml:space="preserve">das </w:t>
      </w:r>
      <w:r w:rsidRPr="00ED4A2F">
        <w:rPr>
          <w:rFonts w:cs="Arial"/>
          <w:b/>
        </w:rPr>
        <w:t>Zirkumflex</w:t>
      </w:r>
      <w:r w:rsidRPr="001F707C">
        <w:rPr>
          <w:rFonts w:cs="Arial"/>
        </w:rPr>
        <w:t xml:space="preserve"> (das "Dach") zum Einsatz. </w:t>
      </w:r>
      <w:r>
        <w:rPr>
          <w:rFonts w:cs="Arial"/>
        </w:rPr>
        <w:t xml:space="preserve">Zusätzlich wurden auch </w:t>
      </w:r>
      <w:r w:rsidRPr="00ED4A2F">
        <w:rPr>
          <w:rFonts w:cs="Arial"/>
          <w:b/>
        </w:rPr>
        <w:t>Punkt</w:t>
      </w:r>
      <w:r>
        <w:rPr>
          <w:rFonts w:cs="Arial"/>
        </w:rPr>
        <w:t xml:space="preserve">, </w:t>
      </w:r>
      <w:r w:rsidRPr="00ED4A2F">
        <w:rPr>
          <w:rFonts w:cs="Arial"/>
          <w:b/>
        </w:rPr>
        <w:t>Komma</w:t>
      </w:r>
      <w:r>
        <w:rPr>
          <w:rFonts w:cs="Arial"/>
        </w:rPr>
        <w:t xml:space="preserve"> und </w:t>
      </w:r>
      <w:r w:rsidRPr="00ED4A2F">
        <w:rPr>
          <w:rFonts w:cs="Arial"/>
          <w:b/>
        </w:rPr>
        <w:t>Klammern</w:t>
      </w:r>
      <w:r>
        <w:rPr>
          <w:rFonts w:cs="Arial"/>
        </w:rPr>
        <w:t xml:space="preserve"> benutzt. </w:t>
      </w:r>
    </w:p>
    <w:p w14:paraId="022E3684" w14:textId="77777777" w:rsidR="0079244F" w:rsidRDefault="0079244F" w:rsidP="000068AF">
      <w:pPr>
        <w:rPr>
          <w:rFonts w:cs="Arial"/>
          <w:b/>
        </w:rPr>
      </w:pPr>
    </w:p>
    <w:p w14:paraId="7C941BB0" w14:textId="64D65E65" w:rsidR="0079244F" w:rsidRDefault="00737913" w:rsidP="000068AF">
      <w:pPr>
        <w:rPr>
          <w:rFonts w:cs="Arial"/>
          <w:b/>
        </w:rPr>
      </w:pPr>
      <w:r>
        <w:rPr>
          <w:rFonts w:cs="Arial"/>
          <w:b/>
        </w:rPr>
        <w:t xml:space="preserve">Tippe die Gesichter rechts neben </w:t>
      </w:r>
      <w:r w:rsidR="005C0BEF">
        <w:rPr>
          <w:rFonts w:cs="Arial"/>
          <w:b/>
        </w:rPr>
        <w:t xml:space="preserve">die </w:t>
      </w:r>
      <w:r w:rsidR="00A41292">
        <w:rPr>
          <w:rFonts w:cs="Arial"/>
          <w:b/>
        </w:rPr>
        <w:t xml:space="preserve">Grafiken, wo die </w:t>
      </w:r>
      <w:r w:rsidR="005C0BEF">
        <w:rPr>
          <w:rFonts w:cs="Arial"/>
          <w:b/>
        </w:rPr>
        <w:t xml:space="preserve">drei </w:t>
      </w:r>
      <w:r w:rsidR="00A41292">
        <w:rPr>
          <w:rFonts w:cs="Arial"/>
          <w:b/>
        </w:rPr>
        <w:t>Punkte stehen</w:t>
      </w:r>
      <w:r>
        <w:rPr>
          <w:rFonts w:cs="Arial"/>
          <w:b/>
        </w:rPr>
        <w:t xml:space="preserve">: </w:t>
      </w:r>
    </w:p>
    <w:p w14:paraId="46E07E3A" w14:textId="38C9EBE4" w:rsidR="00420611" w:rsidRDefault="00420611" w:rsidP="000068AF">
      <w:pPr>
        <w:rPr>
          <w:rFonts w:cs="Arial"/>
          <w:b/>
        </w:rPr>
      </w:pPr>
    </w:p>
    <w:p w14:paraId="498CBB17" w14:textId="77777777" w:rsidR="00420611" w:rsidRPr="00C46494" w:rsidRDefault="00420611" w:rsidP="000068AF">
      <w:pPr>
        <w:rPr>
          <w:rFonts w:cs="Arial"/>
          <w:b/>
          <w:szCs w:val="22"/>
        </w:rPr>
      </w:pPr>
    </w:p>
    <w:p w14:paraId="1DCB9818" w14:textId="77777777" w:rsidR="009C3B08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a)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08E02558" wp14:editId="5108B17E">
            <wp:extent cx="883557" cy="306070"/>
            <wp:effectExtent l="19050" t="19050" r="12065" b="17780"/>
            <wp:docPr id="15" name="Grafik 1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.19%" r="-27.601%" b="-0.001%"/>
                    <a:stretch/>
                  </pic:blipFill>
                  <pic:spPr bwMode="auto">
                    <a:xfrm>
                      <a:off x="0" y="0"/>
                      <a:ext cx="895892" cy="31034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0611" w:rsidRPr="00C46494">
        <w:rPr>
          <w:rFonts w:cs="Arial"/>
          <w:b/>
          <w:szCs w:val="22"/>
        </w:rPr>
        <w:t xml:space="preserve">   …               </w:t>
      </w:r>
    </w:p>
    <w:p w14:paraId="23370006" w14:textId="77777777" w:rsidR="009C3B08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b)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52339D3D" wp14:editId="1659DC9C">
            <wp:extent cx="876561" cy="288000"/>
            <wp:effectExtent l="19050" t="19050" r="19050" b="17145"/>
            <wp:docPr id="13" name="Grafik 1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6561" cy="28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0611" w:rsidRPr="00C46494">
        <w:rPr>
          <w:rFonts w:cs="Arial"/>
          <w:b/>
          <w:szCs w:val="22"/>
        </w:rPr>
        <w:t xml:space="preserve">   …             </w:t>
      </w:r>
    </w:p>
    <w:p w14:paraId="488CE85D" w14:textId="53DFCD47" w:rsidR="00420611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c)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2D208916" wp14:editId="60EB57AA">
            <wp:extent cx="883285" cy="293423"/>
            <wp:effectExtent l="19050" t="19050" r="12065" b="11430"/>
            <wp:docPr id="14" name="Grafik 1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8770" cy="29856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6494" w:rsidRPr="00C46494">
        <w:rPr>
          <w:rFonts w:cs="Arial"/>
          <w:b/>
          <w:szCs w:val="22"/>
        </w:rPr>
        <w:t xml:space="preserve">   </w:t>
      </w:r>
      <w:r w:rsidR="00420611" w:rsidRPr="00C46494">
        <w:rPr>
          <w:rFonts w:cs="Arial"/>
          <w:b/>
          <w:szCs w:val="22"/>
        </w:rPr>
        <w:t>…</w:t>
      </w:r>
    </w:p>
    <w:p w14:paraId="2A970A09" w14:textId="77777777" w:rsidR="005C0BEF" w:rsidRPr="00C46494" w:rsidRDefault="005C0BEF" w:rsidP="000068AF">
      <w:pPr>
        <w:rPr>
          <w:rFonts w:cs="Arial"/>
          <w:b/>
          <w:szCs w:val="22"/>
        </w:rPr>
      </w:pPr>
    </w:p>
    <w:p w14:paraId="45579975" w14:textId="77777777" w:rsidR="00420611" w:rsidRPr="00C46494" w:rsidRDefault="00420611" w:rsidP="000068AF">
      <w:pPr>
        <w:rPr>
          <w:rFonts w:cs="Arial"/>
          <w:b/>
          <w:szCs w:val="22"/>
        </w:rPr>
      </w:pPr>
    </w:p>
    <w:p w14:paraId="6E97E209" w14:textId="1CBF666D" w:rsidR="009C3B08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d)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57397008" wp14:editId="4887645B">
            <wp:extent cx="799347" cy="283029"/>
            <wp:effectExtent l="19050" t="19050" r="20320" b="22225"/>
            <wp:docPr id="16" name="Grafik 1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07643" cy="2859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0611" w:rsidRPr="00C46494">
        <w:rPr>
          <w:rFonts w:cs="Arial"/>
          <w:b/>
          <w:szCs w:val="22"/>
        </w:rPr>
        <w:t xml:space="preserve">  </w:t>
      </w:r>
      <w:r w:rsidR="00C46494">
        <w:rPr>
          <w:rFonts w:cs="Arial"/>
          <w:b/>
          <w:szCs w:val="22"/>
        </w:rPr>
        <w:t xml:space="preserve">  </w:t>
      </w:r>
      <w:r w:rsidR="00420611" w:rsidRPr="00C46494">
        <w:rPr>
          <w:rFonts w:cs="Arial"/>
          <w:b/>
          <w:szCs w:val="22"/>
        </w:rPr>
        <w:t xml:space="preserve">…            </w:t>
      </w:r>
      <w:r w:rsidR="00500D4F" w:rsidRPr="00C46494">
        <w:rPr>
          <w:rFonts w:cs="Arial"/>
          <w:b/>
          <w:szCs w:val="22"/>
        </w:rPr>
        <w:t xml:space="preserve">   </w:t>
      </w:r>
      <w:r w:rsidR="00420611" w:rsidRPr="00C46494">
        <w:rPr>
          <w:rFonts w:cs="Arial"/>
          <w:b/>
          <w:szCs w:val="22"/>
        </w:rPr>
        <w:t xml:space="preserve"> </w:t>
      </w:r>
    </w:p>
    <w:p w14:paraId="615BD27F" w14:textId="62828E19" w:rsidR="009C3B08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e)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456BA4EF" wp14:editId="597A9BC3">
            <wp:extent cx="821092" cy="288000"/>
            <wp:effectExtent l="19050" t="19050" r="17145" b="17145"/>
            <wp:docPr id="18" name="Grafik 1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092" cy="28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0611" w:rsidRPr="00C46494">
        <w:rPr>
          <w:rFonts w:cs="Arial"/>
          <w:b/>
          <w:szCs w:val="22"/>
        </w:rPr>
        <w:t xml:space="preserve"> </w:t>
      </w:r>
      <w:r w:rsidR="00C46494">
        <w:rPr>
          <w:rFonts w:cs="Arial"/>
          <w:b/>
          <w:szCs w:val="22"/>
        </w:rPr>
        <w:t xml:space="preserve">  </w:t>
      </w:r>
      <w:r w:rsidR="00420611" w:rsidRPr="00C46494">
        <w:rPr>
          <w:rFonts w:cs="Arial"/>
          <w:b/>
          <w:szCs w:val="22"/>
        </w:rPr>
        <w:t xml:space="preserve">…         </w:t>
      </w:r>
      <w:r w:rsidR="00500D4F" w:rsidRPr="00C46494">
        <w:rPr>
          <w:rFonts w:cs="Arial"/>
          <w:b/>
          <w:szCs w:val="22"/>
        </w:rPr>
        <w:t xml:space="preserve">  </w:t>
      </w:r>
      <w:r w:rsidR="00420611" w:rsidRPr="00C46494">
        <w:rPr>
          <w:rFonts w:cs="Arial"/>
          <w:b/>
          <w:szCs w:val="22"/>
        </w:rPr>
        <w:t xml:space="preserve">       </w:t>
      </w:r>
    </w:p>
    <w:p w14:paraId="2DC57802" w14:textId="4EBF6D42" w:rsidR="00420611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>f)</w:t>
      </w:r>
      <w:r w:rsidR="00C46494" w:rsidRPr="00C46494">
        <w:rPr>
          <w:rFonts w:cs="Arial"/>
          <w:b/>
          <w:szCs w:val="22"/>
        </w:rPr>
        <w:t xml:space="preserve"> </w:t>
      </w:r>
      <w:r w:rsidRPr="00C46494">
        <w:rPr>
          <w:rFonts w:cs="Arial"/>
          <w:b/>
          <w:szCs w:val="22"/>
        </w:rPr>
        <w:t xml:space="preserve">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4F173C8F" wp14:editId="0540F0AF">
            <wp:extent cx="813798" cy="323850"/>
            <wp:effectExtent l="19050" t="19050" r="24765" b="19050"/>
            <wp:docPr id="20" name="Grafik 2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0.688%" r="-12.07%"/>
                    <a:stretch/>
                  </pic:blipFill>
                  <pic:spPr bwMode="auto">
                    <a:xfrm flipH="1">
                      <a:off x="0" y="0"/>
                      <a:ext cx="825470" cy="3284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6494">
        <w:rPr>
          <w:rFonts w:cs="Arial"/>
          <w:b/>
          <w:szCs w:val="22"/>
        </w:rPr>
        <w:t xml:space="preserve">   </w:t>
      </w:r>
      <w:r w:rsidR="00420611" w:rsidRPr="00C46494">
        <w:rPr>
          <w:rFonts w:cs="Arial"/>
          <w:b/>
          <w:szCs w:val="22"/>
        </w:rPr>
        <w:t xml:space="preserve">… </w:t>
      </w:r>
    </w:p>
    <w:p w14:paraId="65CC7BBA" w14:textId="6C69EACF" w:rsidR="0079244F" w:rsidRPr="00C46494" w:rsidRDefault="0079244F" w:rsidP="000068AF">
      <w:pPr>
        <w:rPr>
          <w:rFonts w:cs="Arial"/>
          <w:b/>
          <w:szCs w:val="22"/>
        </w:rPr>
      </w:pPr>
    </w:p>
    <w:p w14:paraId="2A545117" w14:textId="77777777" w:rsidR="00420611" w:rsidRPr="00C46494" w:rsidRDefault="00420611" w:rsidP="000068AF">
      <w:pPr>
        <w:rPr>
          <w:rFonts w:cs="Arial"/>
          <w:b/>
          <w:szCs w:val="22"/>
        </w:rPr>
      </w:pPr>
    </w:p>
    <w:p w14:paraId="2FC27B26" w14:textId="21B8D577" w:rsidR="009C3B08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g)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24DCE60D" wp14:editId="5F909411">
            <wp:extent cx="858157" cy="357902"/>
            <wp:effectExtent l="19050" t="19050" r="18415" b="23495"/>
            <wp:docPr id="21" name="Grafik 2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.912%" r="-22.226%"/>
                    <a:stretch/>
                  </pic:blipFill>
                  <pic:spPr bwMode="auto">
                    <a:xfrm>
                      <a:off x="0" y="0"/>
                      <a:ext cx="863188" cy="36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6494">
        <w:rPr>
          <w:rFonts w:cs="Arial"/>
          <w:b/>
          <w:szCs w:val="22"/>
        </w:rPr>
        <w:t xml:space="preserve">   </w:t>
      </w:r>
      <w:r w:rsidR="00420611" w:rsidRPr="00C46494">
        <w:rPr>
          <w:rFonts w:cs="Arial"/>
          <w:b/>
          <w:szCs w:val="22"/>
        </w:rPr>
        <w:t xml:space="preserve">… </w:t>
      </w:r>
    </w:p>
    <w:p w14:paraId="71AEDB2A" w14:textId="77777777" w:rsidR="009C3B08" w:rsidRPr="00C46494" w:rsidRDefault="009C3B08" w:rsidP="000068AF">
      <w:pPr>
        <w:rPr>
          <w:rFonts w:cs="Arial"/>
          <w:b/>
          <w:szCs w:val="22"/>
        </w:rPr>
      </w:pPr>
    </w:p>
    <w:p w14:paraId="0EB4D894" w14:textId="22855F89" w:rsidR="009C3B08" w:rsidRPr="00C46494" w:rsidRDefault="00420611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         </w:t>
      </w:r>
      <w:r w:rsidR="00500D4F" w:rsidRPr="00C46494">
        <w:rPr>
          <w:rFonts w:cs="Arial"/>
          <w:b/>
          <w:szCs w:val="22"/>
        </w:rPr>
        <w:t xml:space="preserve">                   </w:t>
      </w:r>
      <w:r w:rsidRPr="00C46494">
        <w:rPr>
          <w:rFonts w:cs="Arial"/>
          <w:b/>
          <w:szCs w:val="22"/>
        </w:rPr>
        <w:t xml:space="preserve"> </w:t>
      </w:r>
    </w:p>
    <w:p w14:paraId="42FA3BC2" w14:textId="0847D4E3" w:rsidR="00420611" w:rsidRPr="00C46494" w:rsidRDefault="005C0BEF" w:rsidP="000068AF">
      <w:pPr>
        <w:rPr>
          <w:rFonts w:cs="Arial"/>
          <w:b/>
          <w:szCs w:val="22"/>
        </w:rPr>
      </w:pPr>
      <w:r w:rsidRPr="00C46494">
        <w:rPr>
          <w:rFonts w:cs="Arial"/>
          <w:b/>
          <w:szCs w:val="22"/>
        </w:rPr>
        <w:t xml:space="preserve">h) </w:t>
      </w:r>
      <w:r w:rsidR="00420611" w:rsidRPr="00C46494">
        <w:rPr>
          <w:rFonts w:cs="Arial"/>
          <w:b/>
          <w:noProof/>
          <w:szCs w:val="22"/>
        </w:rPr>
        <w:drawing>
          <wp:inline distT="0" distB="0" distL="0" distR="0" wp14:anchorId="73F88FF9" wp14:editId="59229295">
            <wp:extent cx="836930" cy="357932"/>
            <wp:effectExtent l="19050" t="19050" r="20320" b="23495"/>
            <wp:docPr id="22" name="Grafik 2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.839%" r="-20.809%"/>
                    <a:stretch/>
                  </pic:blipFill>
                  <pic:spPr bwMode="auto">
                    <a:xfrm>
                      <a:off x="0" y="0"/>
                      <a:ext cx="841765" cy="36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6494">
        <w:rPr>
          <w:rFonts w:cs="Arial"/>
          <w:b/>
          <w:szCs w:val="22"/>
        </w:rPr>
        <w:t xml:space="preserve">   </w:t>
      </w:r>
      <w:r w:rsidR="00420611" w:rsidRPr="00C46494">
        <w:rPr>
          <w:rFonts w:cs="Arial"/>
          <w:b/>
          <w:szCs w:val="22"/>
        </w:rPr>
        <w:t>…</w:t>
      </w:r>
    </w:p>
    <w:p w14:paraId="22DE6597" w14:textId="7C8A38CA" w:rsidR="000068AF" w:rsidRDefault="000068AF" w:rsidP="00D45CBC">
      <w:pPr>
        <w:jc w:val="center"/>
        <w:rPr>
          <w:rFonts w:cs="Arial"/>
        </w:rPr>
      </w:pPr>
    </w:p>
    <w:p w14:paraId="7A63C208" w14:textId="76A6C85F" w:rsidR="00D45CBC" w:rsidRDefault="00D45CBC" w:rsidP="000068AF">
      <w:pPr>
        <w:rPr>
          <w:rFonts w:cs="Arial"/>
        </w:rPr>
      </w:pPr>
    </w:p>
    <w:p w14:paraId="7761EC81" w14:textId="70B2B8B8" w:rsidR="00C46494" w:rsidRDefault="00C46494" w:rsidP="000068AF">
      <w:pPr>
        <w:rPr>
          <w:rFonts w:cs="Arial"/>
        </w:rPr>
      </w:pPr>
    </w:p>
    <w:p w14:paraId="13655F83" w14:textId="77777777" w:rsidR="00C46494" w:rsidRDefault="00C46494" w:rsidP="000068AF">
      <w:pPr>
        <w:rPr>
          <w:rFonts w:cs="Arial"/>
        </w:rPr>
      </w:pPr>
    </w:p>
    <w:p w14:paraId="48EC2134" w14:textId="34D15814" w:rsidR="000068AF" w:rsidRPr="00F2445C" w:rsidRDefault="00F2445C" w:rsidP="00F2445C">
      <w:pPr>
        <w:jc w:val="center"/>
        <w:rPr>
          <w:rFonts w:cs="Arial"/>
          <w:b/>
        </w:rPr>
      </w:pPr>
      <w:r w:rsidRPr="00F2445C">
        <w:rPr>
          <w:rFonts w:cs="Arial"/>
          <w:b/>
        </w:rPr>
        <w:t>&gt;&gt;&gt; weiter bei Aufgabe 3</w:t>
      </w:r>
      <w:r w:rsidR="009C3B08">
        <w:rPr>
          <w:rFonts w:cs="Arial"/>
          <w:b/>
        </w:rPr>
        <w:t>, nach unten scrollen</w:t>
      </w:r>
      <w:r w:rsidRPr="00F2445C">
        <w:rPr>
          <w:rFonts w:cs="Arial"/>
          <w:b/>
        </w:rPr>
        <w:t xml:space="preserve"> &gt;&gt;&gt;</w:t>
      </w:r>
    </w:p>
    <w:p w14:paraId="0A3CFE81" w14:textId="1C72FF96" w:rsidR="00F2445C" w:rsidRDefault="00F2445C" w:rsidP="000068AF">
      <w:pPr>
        <w:rPr>
          <w:rFonts w:cs="Arial"/>
        </w:rPr>
      </w:pPr>
    </w:p>
    <w:p w14:paraId="02C3D611" w14:textId="77777777" w:rsidR="00F2445C" w:rsidRDefault="00F2445C" w:rsidP="000068AF">
      <w:pPr>
        <w:rPr>
          <w:rFonts w:cs="Arial"/>
        </w:rPr>
      </w:pPr>
    </w:p>
    <w:p w14:paraId="03CF4701" w14:textId="77777777" w:rsidR="00460C8A" w:rsidRDefault="00460C8A" w:rsidP="00063E8B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3320B90" w14:textId="079BEC92" w:rsidR="00063E8B" w:rsidRPr="005C0BEF" w:rsidRDefault="005C0BEF" w:rsidP="00063E8B">
      <w:pPr>
        <w:rPr>
          <w:rFonts w:cs="Arial"/>
          <w:b/>
        </w:rPr>
      </w:pPr>
      <w:r w:rsidRPr="005C0BEF">
        <w:rPr>
          <w:rFonts w:cs="Arial"/>
          <w:b/>
        </w:rPr>
        <w:lastRenderedPageBreak/>
        <w:t xml:space="preserve">Aufgabe </w:t>
      </w:r>
      <w:r w:rsidR="00F2445C">
        <w:rPr>
          <w:rFonts w:cs="Arial"/>
          <w:b/>
        </w:rPr>
        <w:t>3</w:t>
      </w:r>
    </w:p>
    <w:p w14:paraId="5E9CD169" w14:textId="5D7D429D" w:rsidR="00063E8B" w:rsidRDefault="00063E8B" w:rsidP="00063E8B">
      <w:pPr>
        <w:rPr>
          <w:rFonts w:cs="Arial"/>
        </w:rPr>
      </w:pPr>
      <w:r>
        <w:rPr>
          <w:rFonts w:cs="Arial"/>
        </w:rPr>
        <w:t xml:space="preserve">Seit 2010 werden Emoticons von Chat- und E-Mail-Programmen automatisch in eine Grafik umgewandelt. </w:t>
      </w:r>
    </w:p>
    <w:p w14:paraId="411AA227" w14:textId="77777777" w:rsidR="00063E8B" w:rsidRDefault="00063E8B" w:rsidP="00063E8B">
      <w:pPr>
        <w:rPr>
          <w:rFonts w:cs="Arial"/>
        </w:rPr>
      </w:pPr>
    </w:p>
    <w:p w14:paraId="35CB996C" w14:textId="14AB3293" w:rsidR="00063E8B" w:rsidRDefault="00063E8B" w:rsidP="00063E8B">
      <w:pPr>
        <w:rPr>
          <w:rFonts w:cs="Arial"/>
        </w:rPr>
      </w:pPr>
      <w:r w:rsidRPr="001C6FFC">
        <w:rPr>
          <w:noProof/>
        </w:rPr>
        <w:drawing>
          <wp:inline distT="0" distB="0" distL="0" distR="0" wp14:anchorId="73BCFEDF" wp14:editId="7F447D4F">
            <wp:extent cx="1522851" cy="288000"/>
            <wp:effectExtent l="19050" t="19050" r="20320" b="17145"/>
            <wp:docPr id="6" name="Grafik 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22851" cy="28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0C8A">
        <w:rPr>
          <w:noProof/>
        </w:rPr>
        <w:t xml:space="preserve">        </w:t>
      </w:r>
      <w:r>
        <w:rPr>
          <w:noProof/>
        </w:rPr>
        <w:t xml:space="preserve"> </w:t>
      </w:r>
      <w:r w:rsidRPr="001C6FFC">
        <w:rPr>
          <w:noProof/>
        </w:rPr>
        <w:drawing>
          <wp:inline distT="0" distB="0" distL="0" distR="0" wp14:anchorId="448D0175" wp14:editId="2D72D405">
            <wp:extent cx="1379890" cy="287215"/>
            <wp:effectExtent l="19050" t="19050" r="10795" b="17780"/>
            <wp:docPr id="7" name="Grafik 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56956" cy="3240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0C8A">
        <w:rPr>
          <w:noProof/>
        </w:rPr>
        <w:t xml:space="preserve">        </w:t>
      </w:r>
      <w:r>
        <w:rPr>
          <w:noProof/>
        </w:rPr>
        <w:t xml:space="preserve">   </w:t>
      </w:r>
      <w:r w:rsidRPr="001C6FFC">
        <w:rPr>
          <w:noProof/>
        </w:rPr>
        <w:drawing>
          <wp:inline distT="0" distB="0" distL="0" distR="0" wp14:anchorId="214819FB" wp14:editId="26A4E03E">
            <wp:extent cx="1492912" cy="288000"/>
            <wp:effectExtent l="19050" t="19050" r="12065" b="17145"/>
            <wp:docPr id="8" name="Grafik 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92912" cy="28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0C48B" w14:textId="77777777" w:rsidR="00063E8B" w:rsidRDefault="00063E8B" w:rsidP="00063E8B">
      <w:pPr>
        <w:rPr>
          <w:rFonts w:cs="Arial"/>
        </w:rPr>
      </w:pPr>
    </w:p>
    <w:p w14:paraId="2D1F4585" w14:textId="77777777" w:rsidR="00A41292" w:rsidRDefault="00063E8B" w:rsidP="00063E8B">
      <w:pPr>
        <w:rPr>
          <w:rFonts w:cs="Arial"/>
        </w:rPr>
      </w:pPr>
      <w:r>
        <w:rPr>
          <w:rFonts w:cs="Arial"/>
        </w:rPr>
        <w:t xml:space="preserve">Später folgten dann auch andere Gesichter. </w:t>
      </w:r>
    </w:p>
    <w:p w14:paraId="16171CA8" w14:textId="77777777" w:rsidR="00A41292" w:rsidRDefault="00A41292" w:rsidP="00063E8B">
      <w:pPr>
        <w:rPr>
          <w:rFonts w:cs="Arial"/>
        </w:rPr>
      </w:pPr>
    </w:p>
    <w:p w14:paraId="01A0B9CE" w14:textId="2553AAC8" w:rsidR="00063E8B" w:rsidRPr="00A41292" w:rsidRDefault="00063E8B" w:rsidP="00063E8B">
      <w:pPr>
        <w:rPr>
          <w:rFonts w:cs="Arial"/>
          <w:b/>
        </w:rPr>
      </w:pPr>
      <w:r w:rsidRPr="00A41292">
        <w:rPr>
          <w:rFonts w:cs="Arial"/>
          <w:b/>
        </w:rPr>
        <w:t xml:space="preserve">Schreibe </w:t>
      </w:r>
      <w:r w:rsidR="00A41292" w:rsidRPr="00A41292">
        <w:rPr>
          <w:rFonts w:cs="Arial"/>
          <w:b/>
        </w:rPr>
        <w:t xml:space="preserve">neben den drei Punkten </w:t>
      </w:r>
      <w:r w:rsidRPr="00A41292">
        <w:rPr>
          <w:rFonts w:cs="Arial"/>
          <w:b/>
        </w:rPr>
        <w:t xml:space="preserve">auf, was diese Gesichter ausdrücken könnten: </w:t>
      </w:r>
    </w:p>
    <w:p w14:paraId="0E04B4E2" w14:textId="77777777" w:rsidR="00063E8B" w:rsidRPr="00894830" w:rsidRDefault="00063E8B" w:rsidP="00063E8B">
      <w:pPr>
        <w:rPr>
          <w:rFonts w:cs="Arial"/>
        </w:rPr>
      </w:pPr>
    </w:p>
    <w:p w14:paraId="659BF98C" w14:textId="3F286AE6" w:rsidR="00063E8B" w:rsidRPr="00894830" w:rsidRDefault="00894830" w:rsidP="00063E8B">
      <w:pPr>
        <w:rPr>
          <w:rFonts w:cs="Arial"/>
        </w:rPr>
      </w:pPr>
      <w:r w:rsidRPr="00894830">
        <w:rPr>
          <w:rFonts w:cs="Arial"/>
          <w:b/>
        </w:rPr>
        <w:t>a)</w:t>
      </w:r>
      <w:r w:rsidRPr="00894830">
        <w:rPr>
          <w:rFonts w:cs="Arial"/>
        </w:rPr>
        <w:t xml:space="preserve"> </w:t>
      </w:r>
      <w:r w:rsidR="00063E8B" w:rsidRPr="00894830">
        <w:rPr>
          <w:rFonts w:cs="Arial"/>
          <w:noProof/>
        </w:rPr>
        <w:drawing>
          <wp:inline distT="0" distB="0" distL="0" distR="0" wp14:anchorId="01A83B28" wp14:editId="2B85C47D">
            <wp:extent cx="997857" cy="252730"/>
            <wp:effectExtent l="19050" t="19050" r="12065" b="13970"/>
            <wp:docPr id="4" name="Grafik 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.678%"/>
                    <a:stretch/>
                  </pic:blipFill>
                  <pic:spPr bwMode="auto">
                    <a:xfrm>
                      <a:off x="0" y="0"/>
                      <a:ext cx="997857" cy="252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9AC">
        <w:rPr>
          <w:rFonts w:cs="Arial"/>
        </w:rPr>
        <w:t xml:space="preserve"> </w:t>
      </w:r>
      <w:r w:rsidRPr="00894830">
        <w:rPr>
          <w:rFonts w:cs="Arial"/>
        </w:rPr>
        <w:t>. . .</w:t>
      </w:r>
    </w:p>
    <w:p w14:paraId="5D56B885" w14:textId="77777777" w:rsidR="00A41292" w:rsidRPr="00894830" w:rsidRDefault="00A41292" w:rsidP="00063E8B">
      <w:pPr>
        <w:rPr>
          <w:rFonts w:cs="Arial"/>
        </w:rPr>
      </w:pPr>
    </w:p>
    <w:p w14:paraId="2BC16516" w14:textId="503C8B80" w:rsidR="00063E8B" w:rsidRPr="00894830" w:rsidRDefault="00894830" w:rsidP="00063E8B">
      <w:pPr>
        <w:rPr>
          <w:rFonts w:cs="Arial"/>
          <w:b/>
        </w:rPr>
      </w:pPr>
      <w:r w:rsidRPr="00894830">
        <w:rPr>
          <w:rFonts w:cs="Arial"/>
          <w:b/>
        </w:rPr>
        <w:t xml:space="preserve">b) </w:t>
      </w:r>
      <w:r w:rsidR="00A41292" w:rsidRPr="00894830">
        <w:rPr>
          <w:rFonts w:cs="Arial"/>
          <w:noProof/>
        </w:rPr>
        <w:drawing>
          <wp:inline distT="0" distB="0" distL="0" distR="0" wp14:anchorId="4D487CFB" wp14:editId="439D9630">
            <wp:extent cx="990600" cy="252714"/>
            <wp:effectExtent l="19050" t="19050" r="19050" b="14605"/>
            <wp:docPr id="5" name="Grafik 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.438%" r="60.365%"/>
                    <a:stretch/>
                  </pic:blipFill>
                  <pic:spPr bwMode="auto">
                    <a:xfrm>
                      <a:off x="0" y="0"/>
                      <a:ext cx="990663" cy="2527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9AC">
        <w:rPr>
          <w:rFonts w:cs="Arial"/>
          <w:b/>
        </w:rPr>
        <w:t xml:space="preserve"> </w:t>
      </w:r>
      <w:r w:rsidRPr="00894830">
        <w:rPr>
          <w:rFonts w:cs="Arial"/>
          <w:b/>
        </w:rPr>
        <w:t>. . .</w:t>
      </w:r>
    </w:p>
    <w:p w14:paraId="02A0DA7A" w14:textId="77777777" w:rsidR="00894830" w:rsidRPr="00894830" w:rsidRDefault="00894830" w:rsidP="00063E8B">
      <w:pPr>
        <w:rPr>
          <w:rFonts w:cs="Arial"/>
          <w:b/>
        </w:rPr>
      </w:pPr>
    </w:p>
    <w:p w14:paraId="354FCA78" w14:textId="4947536E" w:rsidR="00063E8B" w:rsidRPr="00894830" w:rsidRDefault="00894830" w:rsidP="00063E8B">
      <w:pPr>
        <w:rPr>
          <w:rFonts w:cs="Arial"/>
          <w:b/>
        </w:rPr>
      </w:pPr>
      <w:r w:rsidRPr="00894830">
        <w:rPr>
          <w:rFonts w:cs="Arial"/>
          <w:b/>
        </w:rPr>
        <w:t xml:space="preserve">c) </w:t>
      </w:r>
      <w:r w:rsidR="00A41292" w:rsidRPr="00894830">
        <w:rPr>
          <w:rFonts w:cs="Arial"/>
          <w:noProof/>
        </w:rPr>
        <w:drawing>
          <wp:inline distT="0" distB="0" distL="0" distR="0" wp14:anchorId="75D9607C" wp14:editId="011CDF47">
            <wp:extent cx="990600" cy="252708"/>
            <wp:effectExtent l="19050" t="19050" r="19050" b="14605"/>
            <wp:docPr id="9" name="Grafik 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.72%" r="40.083%"/>
                    <a:stretch/>
                  </pic:blipFill>
                  <pic:spPr bwMode="auto">
                    <a:xfrm>
                      <a:off x="0" y="0"/>
                      <a:ext cx="990685" cy="2527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9AC">
        <w:rPr>
          <w:rFonts w:cs="Arial"/>
          <w:b/>
        </w:rPr>
        <w:t xml:space="preserve"> </w:t>
      </w:r>
      <w:r w:rsidRPr="00894830">
        <w:rPr>
          <w:rFonts w:cs="Arial"/>
          <w:b/>
        </w:rPr>
        <w:t>. . .</w:t>
      </w:r>
    </w:p>
    <w:p w14:paraId="64672489" w14:textId="77777777" w:rsidR="00894830" w:rsidRPr="00894830" w:rsidRDefault="00894830" w:rsidP="00063E8B">
      <w:pPr>
        <w:rPr>
          <w:rFonts w:cs="Arial"/>
          <w:b/>
        </w:rPr>
      </w:pPr>
    </w:p>
    <w:p w14:paraId="51173064" w14:textId="1E5ADE22" w:rsidR="00063E8B" w:rsidRPr="00894830" w:rsidRDefault="00894830" w:rsidP="00063E8B">
      <w:pPr>
        <w:rPr>
          <w:rFonts w:cs="Arial"/>
          <w:b/>
        </w:rPr>
      </w:pPr>
      <w:r w:rsidRPr="00894830">
        <w:rPr>
          <w:rFonts w:cs="Arial"/>
          <w:b/>
        </w:rPr>
        <w:t xml:space="preserve">d) </w:t>
      </w:r>
      <w:r w:rsidR="00A41292" w:rsidRPr="00894830">
        <w:rPr>
          <w:rFonts w:cs="Arial"/>
          <w:noProof/>
        </w:rPr>
        <w:drawing>
          <wp:inline distT="0" distB="0" distL="0" distR="0" wp14:anchorId="5193ADB2" wp14:editId="5AA66AC9">
            <wp:extent cx="993423" cy="252662"/>
            <wp:effectExtent l="19050" t="19050" r="16510" b="14605"/>
            <wp:docPr id="10" name="Grafik 1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.835%" r="18.916%"/>
                    <a:stretch/>
                  </pic:blipFill>
                  <pic:spPr bwMode="auto">
                    <a:xfrm>
                      <a:off x="0" y="0"/>
                      <a:ext cx="993692" cy="2527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9AC">
        <w:rPr>
          <w:rFonts w:cs="Arial"/>
          <w:b/>
        </w:rPr>
        <w:t xml:space="preserve"> </w:t>
      </w:r>
      <w:r w:rsidRPr="00894830">
        <w:rPr>
          <w:rFonts w:cs="Arial"/>
          <w:b/>
        </w:rPr>
        <w:t>. . .</w:t>
      </w:r>
    </w:p>
    <w:p w14:paraId="7F9E5C24" w14:textId="77777777" w:rsidR="00894830" w:rsidRPr="00894830" w:rsidRDefault="00894830" w:rsidP="00063E8B">
      <w:pPr>
        <w:rPr>
          <w:rFonts w:cs="Arial"/>
          <w:b/>
        </w:rPr>
      </w:pPr>
    </w:p>
    <w:p w14:paraId="260201DF" w14:textId="36BF0533" w:rsidR="00B03361" w:rsidRPr="00894830" w:rsidRDefault="00894830" w:rsidP="00ED23D6">
      <w:pPr>
        <w:rPr>
          <w:rFonts w:cs="Arial"/>
          <w:b/>
          <w:lang w:val="en-US"/>
        </w:rPr>
      </w:pPr>
      <w:r w:rsidRPr="00894830">
        <w:rPr>
          <w:rFonts w:cs="Arial"/>
          <w:b/>
          <w:lang w:val="en-US"/>
        </w:rPr>
        <w:t xml:space="preserve">e) </w:t>
      </w:r>
      <w:r w:rsidR="00A41292" w:rsidRPr="00894830">
        <w:rPr>
          <w:rFonts w:cs="Arial"/>
          <w:noProof/>
        </w:rPr>
        <w:drawing>
          <wp:inline distT="0" distB="0" distL="0" distR="0" wp14:anchorId="35E6B39A" wp14:editId="66D38023">
            <wp:extent cx="1001889" cy="252573"/>
            <wp:effectExtent l="19050" t="19050" r="8255" b="14605"/>
            <wp:docPr id="17" name="Grafik 1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.224%" r="-3.627%"/>
                    <a:stretch/>
                  </pic:blipFill>
                  <pic:spPr bwMode="auto">
                    <a:xfrm>
                      <a:off x="0" y="0"/>
                      <a:ext cx="1002512" cy="2527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9AC">
        <w:rPr>
          <w:rFonts w:cs="Arial"/>
          <w:b/>
          <w:lang w:val="en-US"/>
        </w:rPr>
        <w:t xml:space="preserve"> </w:t>
      </w:r>
      <w:r w:rsidRPr="00894830">
        <w:rPr>
          <w:rFonts w:cs="Arial"/>
          <w:b/>
          <w:lang w:val="en-US"/>
        </w:rPr>
        <w:t>. . .</w:t>
      </w:r>
    </w:p>
    <w:p w14:paraId="191CE246" w14:textId="77777777" w:rsidR="00ED524F" w:rsidRDefault="00ED524F">
      <w:pPr>
        <w:rPr>
          <w:rFonts w:cs="Arial"/>
          <w:b/>
        </w:rPr>
      </w:pPr>
    </w:p>
    <w:p w14:paraId="33F48DC3" w14:textId="77777777" w:rsidR="00ED524F" w:rsidRDefault="00ED524F">
      <w:pPr>
        <w:rPr>
          <w:rFonts w:cs="Arial"/>
          <w:b/>
        </w:rPr>
      </w:pPr>
    </w:p>
    <w:p w14:paraId="42127507" w14:textId="77777777" w:rsidR="00ED524F" w:rsidRDefault="00ED524F">
      <w:pPr>
        <w:rPr>
          <w:rFonts w:cs="Arial"/>
          <w:b/>
        </w:rPr>
      </w:pPr>
    </w:p>
    <w:p w14:paraId="755E4A86" w14:textId="77777777" w:rsidR="00ED524F" w:rsidRDefault="00ED524F" w:rsidP="00ED524F">
      <w:pPr>
        <w:rPr>
          <w:rFonts w:cs="Arial"/>
        </w:rPr>
      </w:pPr>
    </w:p>
    <w:p w14:paraId="3D5DE2BA" w14:textId="7A976D6F" w:rsidR="00ED524F" w:rsidRPr="00F2445C" w:rsidRDefault="00ED524F" w:rsidP="00ED524F">
      <w:pPr>
        <w:jc w:val="center"/>
        <w:rPr>
          <w:rFonts w:cs="Arial"/>
          <w:b/>
        </w:rPr>
      </w:pPr>
      <w:r w:rsidRPr="00F2445C">
        <w:rPr>
          <w:rFonts w:cs="Arial"/>
          <w:b/>
        </w:rPr>
        <w:t xml:space="preserve">&gt;&gt;&gt; weiter bei Aufgabe </w:t>
      </w:r>
      <w:r>
        <w:rPr>
          <w:rFonts w:cs="Arial"/>
          <w:b/>
        </w:rPr>
        <w:t>4</w:t>
      </w:r>
      <w:r>
        <w:rPr>
          <w:rFonts w:cs="Arial"/>
          <w:b/>
        </w:rPr>
        <w:t>, nach unten scrollen</w:t>
      </w:r>
      <w:r w:rsidRPr="00F2445C">
        <w:rPr>
          <w:rFonts w:cs="Arial"/>
          <w:b/>
        </w:rPr>
        <w:t xml:space="preserve"> &gt;&gt;&gt;</w:t>
      </w:r>
    </w:p>
    <w:p w14:paraId="55CFD0B6" w14:textId="77777777" w:rsidR="00ED524F" w:rsidRDefault="00ED524F" w:rsidP="00ED524F">
      <w:pPr>
        <w:rPr>
          <w:rFonts w:cs="Arial"/>
        </w:rPr>
      </w:pPr>
    </w:p>
    <w:p w14:paraId="64DD46D9" w14:textId="77777777" w:rsidR="00ED524F" w:rsidRDefault="00ED524F">
      <w:pPr>
        <w:rPr>
          <w:rFonts w:cs="Arial"/>
          <w:b/>
        </w:rPr>
      </w:pPr>
    </w:p>
    <w:p w14:paraId="3EF26693" w14:textId="2E49EB86" w:rsidR="006931C8" w:rsidRDefault="006931C8">
      <w:pPr>
        <w:rPr>
          <w:rFonts w:cs="Arial"/>
          <w:b/>
        </w:rPr>
      </w:pPr>
      <w:r w:rsidRPr="00894830">
        <w:rPr>
          <w:rFonts w:cs="Arial"/>
          <w:b/>
        </w:rPr>
        <w:br w:type="page"/>
      </w:r>
    </w:p>
    <w:p w14:paraId="27497E55" w14:textId="1FF171F4" w:rsidR="00852846" w:rsidRPr="00852846" w:rsidRDefault="00063E8B" w:rsidP="00302D6D">
      <w:pPr>
        <w:rPr>
          <w:rFonts w:cs="Arial"/>
          <w:b/>
        </w:rPr>
      </w:pPr>
      <w:r w:rsidRPr="00027EAE">
        <w:rPr>
          <w:rFonts w:cs="Arial"/>
          <w:b/>
        </w:rPr>
        <w:lastRenderedPageBreak/>
        <w:t xml:space="preserve">Aufgabe </w:t>
      </w:r>
      <w:r w:rsidR="008A2671">
        <w:rPr>
          <w:rFonts w:cs="Arial"/>
          <w:b/>
        </w:rPr>
        <w:t>4</w:t>
      </w:r>
    </w:p>
    <w:p w14:paraId="14335060" w14:textId="0B29766F" w:rsidR="00852846" w:rsidRDefault="00852846" w:rsidP="00302D6D">
      <w:r w:rsidRPr="00852846">
        <w:rPr>
          <w:b/>
        </w:rPr>
        <w:t>Kaomoji</w:t>
      </w:r>
      <w:r>
        <w:t xml:space="preserve"> sind japanische Emoticons, die Gefühle und Gesten mit Textzeichen darstellen.</w:t>
      </w:r>
      <w:r>
        <w:br/>
        <w:t>Sie verwenden häufig Klammern, Striche und japanische Schriftzeichen, zum Beispiel (^_^) für Freude oder (T_T) für Trauer.</w:t>
      </w:r>
      <w:r>
        <w:t xml:space="preserve"> </w:t>
      </w:r>
      <w:r>
        <w:t xml:space="preserve">Im Gegensatz zu </w:t>
      </w:r>
      <w:r w:rsidRPr="00852846">
        <w:rPr>
          <w:b/>
        </w:rPr>
        <w:t>Emoticons</w:t>
      </w:r>
      <w:r>
        <w:t xml:space="preserve"> werden Kaomoji meist horizontal gelesen und behalten so mehr Gesichtsausdruck.</w:t>
      </w:r>
      <w:r>
        <w:br/>
      </w:r>
    </w:p>
    <w:p w14:paraId="0740C0D5" w14:textId="77777777" w:rsidR="00852846" w:rsidRDefault="00852846" w:rsidP="00302D6D"/>
    <w:p w14:paraId="5348FE42" w14:textId="169FFA62" w:rsidR="00302D6D" w:rsidRPr="00182F52" w:rsidRDefault="00852846" w:rsidP="00302D6D">
      <w:r w:rsidRPr="00852846">
        <w:rPr>
          <w:b/>
        </w:rPr>
        <w:t>a)</w:t>
      </w:r>
      <w:r>
        <w:t xml:space="preserve"> Ordne den Kamojis die entsprechende Bedeutung zu, indem du die Nummer in die Klammern schreibst.</w:t>
      </w:r>
    </w:p>
    <w:p w14:paraId="1C7222E3" w14:textId="5D1E28DF" w:rsidR="00852846" w:rsidRDefault="00852846" w:rsidP="00302D6D">
      <w:pPr>
        <w:rPr>
          <w:rFonts w:cs="Arial"/>
        </w:rPr>
      </w:pPr>
    </w:p>
    <w:p w14:paraId="6912D970" w14:textId="7A0DD541" w:rsidR="00182F52" w:rsidRPr="00182F52" w:rsidRDefault="00182F52" w:rsidP="00302D6D">
      <w:pPr>
        <w:rPr>
          <w:rFonts w:cs="Arial"/>
          <w:b/>
        </w:rPr>
      </w:pPr>
      <w:r w:rsidRPr="00182F52">
        <w:rPr>
          <w:rFonts w:cs="Arial"/>
          <w:b/>
        </w:rPr>
        <w:t xml:space="preserve">1.) </w:t>
      </w:r>
      <w:r w:rsidRPr="00182F52">
        <w:rPr>
          <w:b/>
          <w:noProof/>
        </w:rPr>
        <w:drawing>
          <wp:inline distT="0" distB="0" distL="0" distR="0" wp14:anchorId="72BD8D1A" wp14:editId="643B0D67">
            <wp:extent cx="1546860" cy="156421"/>
            <wp:effectExtent l="0" t="0" r="0" b="0"/>
            <wp:docPr id="3" name="Grafik 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.168%" t="5.511%" b="83.242%"/>
                    <a:stretch/>
                  </pic:blipFill>
                  <pic:spPr bwMode="auto">
                    <a:xfrm>
                      <a:off x="0" y="0"/>
                      <a:ext cx="1740869" cy="176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2F52">
        <w:rPr>
          <w:rFonts w:cs="Arial"/>
          <w:b/>
        </w:rPr>
        <w:tab/>
      </w:r>
      <w:r w:rsidR="00520D6C">
        <w:rPr>
          <w:rFonts w:cs="Arial"/>
          <w:b/>
        </w:rPr>
        <w:tab/>
      </w:r>
      <w:r w:rsidR="00520D6C">
        <w:rPr>
          <w:rFonts w:cs="Arial"/>
          <w:b/>
        </w:rPr>
        <w:tab/>
      </w:r>
      <w:r>
        <w:rPr>
          <w:rFonts w:cs="Arial"/>
          <w:b/>
        </w:rPr>
        <w:t>Fisch ( )</w:t>
      </w:r>
    </w:p>
    <w:p w14:paraId="1E64C403" w14:textId="59EBB95A" w:rsidR="00182F52" w:rsidRPr="00182F52" w:rsidRDefault="00182F52" w:rsidP="00302D6D">
      <w:pPr>
        <w:rPr>
          <w:rFonts w:cs="Arial"/>
          <w:b/>
        </w:rPr>
      </w:pPr>
    </w:p>
    <w:p w14:paraId="43328743" w14:textId="012DCB36" w:rsidR="00182F52" w:rsidRPr="00182F52" w:rsidRDefault="00182F52" w:rsidP="00302D6D">
      <w:pPr>
        <w:rPr>
          <w:rFonts w:cs="Arial"/>
          <w:b/>
        </w:rPr>
      </w:pPr>
      <w:r w:rsidRPr="00182F52">
        <w:rPr>
          <w:rFonts w:cs="Arial"/>
          <w:b/>
        </w:rPr>
        <w:t xml:space="preserve">2.) </w:t>
      </w:r>
      <w:r w:rsidRPr="00182F52">
        <w:rPr>
          <w:b/>
          <w:noProof/>
        </w:rPr>
        <w:drawing>
          <wp:inline distT="0" distB="0" distL="0" distR="0" wp14:anchorId="14F3F939" wp14:editId="6C12ED90">
            <wp:extent cx="1493520" cy="175900"/>
            <wp:effectExtent l="0" t="0" r="0" b="0"/>
            <wp:docPr id="23" name="Grafik 2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.463%" t="29.519%" r="14.593%" b="56.702%"/>
                    <a:stretch/>
                  </pic:blipFill>
                  <pic:spPr bwMode="auto">
                    <a:xfrm>
                      <a:off x="0" y="0"/>
                      <a:ext cx="1643072" cy="193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520D6C">
        <w:rPr>
          <w:rFonts w:cs="Arial"/>
          <w:b/>
        </w:rPr>
        <w:tab/>
      </w:r>
      <w:r>
        <w:rPr>
          <w:rFonts w:cs="Arial"/>
          <w:b/>
        </w:rPr>
        <w:t>Rose ( )</w:t>
      </w:r>
    </w:p>
    <w:p w14:paraId="3EBAF2C3" w14:textId="743B3E55" w:rsidR="00182F52" w:rsidRPr="00182F52" w:rsidRDefault="00182F52" w:rsidP="00302D6D">
      <w:pPr>
        <w:rPr>
          <w:rFonts w:cs="Arial"/>
          <w:b/>
        </w:rPr>
      </w:pPr>
    </w:p>
    <w:p w14:paraId="1FD33F57" w14:textId="5A0691EB" w:rsidR="00182F52" w:rsidRPr="00182F52" w:rsidRDefault="00182F52" w:rsidP="00302D6D">
      <w:pPr>
        <w:rPr>
          <w:rFonts w:cs="Arial"/>
          <w:b/>
        </w:rPr>
      </w:pPr>
      <w:r w:rsidRPr="00182F52">
        <w:rPr>
          <w:rFonts w:cs="Arial"/>
          <w:b/>
        </w:rPr>
        <w:t xml:space="preserve">3.) </w:t>
      </w:r>
      <w:r w:rsidRPr="00C231AF">
        <w:rPr>
          <w:noProof/>
        </w:rPr>
        <w:drawing>
          <wp:inline distT="0" distB="0" distL="0" distR="0" wp14:anchorId="547BDA85" wp14:editId="67BF236C">
            <wp:extent cx="1191260" cy="149095"/>
            <wp:effectExtent l="0" t="0" r="0" b="3810"/>
            <wp:docPr id="24" name="Grafik 2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.347%" t="55.102%" r="34.032%" b="33.623%"/>
                    <a:stretch/>
                  </pic:blipFill>
                  <pic:spPr bwMode="auto">
                    <a:xfrm>
                      <a:off x="0" y="0"/>
                      <a:ext cx="1268208" cy="158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Monster ( )</w:t>
      </w:r>
    </w:p>
    <w:p w14:paraId="4F322D09" w14:textId="63E5CA41" w:rsidR="00182F52" w:rsidRPr="00182F52" w:rsidRDefault="00182F52" w:rsidP="00302D6D">
      <w:pPr>
        <w:rPr>
          <w:rFonts w:cs="Arial"/>
          <w:b/>
        </w:rPr>
      </w:pPr>
    </w:p>
    <w:p w14:paraId="018D17E1" w14:textId="5408D71C" w:rsidR="00182F52" w:rsidRPr="00182F52" w:rsidRDefault="00182F52" w:rsidP="00302D6D">
      <w:pPr>
        <w:rPr>
          <w:rFonts w:cs="Arial"/>
          <w:b/>
        </w:rPr>
      </w:pPr>
      <w:r w:rsidRPr="00182F52">
        <w:rPr>
          <w:rFonts w:cs="Arial"/>
          <w:b/>
        </w:rPr>
        <w:t xml:space="preserve">4.) </w:t>
      </w:r>
      <w:r w:rsidRPr="00C231AF">
        <w:rPr>
          <w:noProof/>
        </w:rPr>
        <w:drawing>
          <wp:inline distT="0" distB="0" distL="0" distR="0" wp14:anchorId="7697945D" wp14:editId="074724FD">
            <wp:extent cx="1053465" cy="141311"/>
            <wp:effectExtent l="0" t="0" r="0" b="0"/>
            <wp:docPr id="25" name="Grafik 2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.177%" t="79.927%" r="38.483%" b="8.876%"/>
                    <a:stretch/>
                  </pic:blipFill>
                  <pic:spPr bwMode="auto">
                    <a:xfrm>
                      <a:off x="0" y="0"/>
                      <a:ext cx="1138560" cy="152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Katze ( )</w:t>
      </w:r>
    </w:p>
    <w:p w14:paraId="7EEEA76E" w14:textId="77777777" w:rsidR="00182F52" w:rsidRPr="00182F52" w:rsidRDefault="00182F52" w:rsidP="00302D6D">
      <w:pPr>
        <w:rPr>
          <w:rFonts w:cs="Arial"/>
        </w:rPr>
      </w:pPr>
    </w:p>
    <w:p w14:paraId="324EFDAC" w14:textId="0E192021" w:rsidR="00302D6D" w:rsidRDefault="00302D6D" w:rsidP="00302D6D">
      <w:pPr>
        <w:jc w:val="center"/>
        <w:rPr>
          <w:rFonts w:cs="Arial"/>
        </w:rPr>
      </w:pPr>
    </w:p>
    <w:p w14:paraId="48DFBD63" w14:textId="0CB54B69" w:rsidR="00182F52" w:rsidRDefault="00182F52" w:rsidP="00590435">
      <w:pPr>
        <w:rPr>
          <w:rFonts w:cs="Arial"/>
        </w:rPr>
      </w:pPr>
    </w:p>
    <w:p w14:paraId="07A6783E" w14:textId="56D2DFE4" w:rsidR="00852846" w:rsidRPr="0069196E" w:rsidRDefault="00590435" w:rsidP="00302D6D">
      <w:pPr>
        <w:rPr>
          <w:rFonts w:cs="Arial"/>
          <w:b/>
        </w:rPr>
      </w:pPr>
      <w:r w:rsidRPr="00590435">
        <w:rPr>
          <w:rFonts w:cs="Arial"/>
          <w:b/>
        </w:rPr>
        <w:t xml:space="preserve">b) </w:t>
      </w:r>
      <w:r w:rsidR="0069196E">
        <w:rPr>
          <w:rFonts w:cs="Arial"/>
          <w:b/>
        </w:rPr>
        <w:t>Schreibe die dargestellten Kamojis neben die drei Punkte:</w:t>
      </w:r>
    </w:p>
    <w:p w14:paraId="61FEB203" w14:textId="7CFB13F9" w:rsidR="007631C1" w:rsidRDefault="007631C1" w:rsidP="00302D6D">
      <w:pPr>
        <w:rPr>
          <w:rFonts w:cs="Arial"/>
        </w:rPr>
      </w:pPr>
    </w:p>
    <w:p w14:paraId="473A3A48" w14:textId="6B23C076" w:rsidR="000D280C" w:rsidRDefault="00417196" w:rsidP="00302D6D">
      <w:pPr>
        <w:rPr>
          <w:rFonts w:cs="Arial"/>
        </w:rPr>
      </w:pPr>
      <w:r w:rsidRPr="00520D6C">
        <w:rPr>
          <w:rFonts w:cs="Arial"/>
          <w:b/>
        </w:rPr>
        <w:t>1.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Rose: 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5DBBA8E9" wp14:editId="219BEBCE">
            <wp:extent cx="454891" cy="144738"/>
            <wp:effectExtent l="0" t="0" r="2540" b="8255"/>
            <wp:docPr id="26" name="Grafik 2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77" cy="15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 . . .</w:t>
      </w:r>
    </w:p>
    <w:p w14:paraId="261C7EC8" w14:textId="77777777" w:rsidR="00520D6C" w:rsidRDefault="00520D6C" w:rsidP="00302D6D">
      <w:pPr>
        <w:rPr>
          <w:rFonts w:cs="Arial"/>
          <w:b/>
        </w:rPr>
      </w:pPr>
    </w:p>
    <w:p w14:paraId="556E4E51" w14:textId="20318087" w:rsidR="000D280C" w:rsidRDefault="00520D6C" w:rsidP="00302D6D">
      <w:pPr>
        <w:rPr>
          <w:rFonts w:cs="Arial"/>
        </w:rPr>
      </w:pPr>
      <w:r w:rsidRPr="00520D6C">
        <w:rPr>
          <w:rFonts w:cs="Arial"/>
          <w:b/>
        </w:rPr>
        <w:t>2.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Vogel: 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75A119B1" wp14:editId="5E21C2A4">
            <wp:extent cx="229130" cy="109416"/>
            <wp:effectExtent l="0" t="0" r="0" b="5080"/>
            <wp:docPr id="27" name="Grafik 2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09" cy="12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       . . .</w:t>
      </w:r>
    </w:p>
    <w:p w14:paraId="1FAEA71A" w14:textId="77777777" w:rsidR="00520D6C" w:rsidRDefault="00520D6C" w:rsidP="00302D6D">
      <w:pPr>
        <w:rPr>
          <w:rFonts w:cs="Arial"/>
          <w:b/>
        </w:rPr>
      </w:pPr>
    </w:p>
    <w:p w14:paraId="3468ED88" w14:textId="1826B306" w:rsidR="00573A53" w:rsidRDefault="00520D6C" w:rsidP="00302D6D">
      <w:pPr>
        <w:rPr>
          <w:rFonts w:cs="Arial"/>
        </w:rPr>
      </w:pPr>
      <w:r w:rsidRPr="00520D6C">
        <w:rPr>
          <w:rFonts w:cs="Arial"/>
          <w:b/>
        </w:rPr>
        <w:t>3.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Bär: 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43A3482A" wp14:editId="7CB9D38A">
            <wp:extent cx="494323" cy="119099"/>
            <wp:effectExtent l="0" t="0" r="1270" b="0"/>
            <wp:docPr id="28" name="Grafik 2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5" cy="13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. . .</w:t>
      </w:r>
    </w:p>
    <w:p w14:paraId="45BBFDF0" w14:textId="77777777" w:rsidR="00520D6C" w:rsidRDefault="00520D6C" w:rsidP="00302D6D">
      <w:pPr>
        <w:rPr>
          <w:rFonts w:cs="Arial"/>
          <w:b/>
        </w:rPr>
      </w:pPr>
    </w:p>
    <w:p w14:paraId="7A3D9E41" w14:textId="62327B95" w:rsidR="00573A53" w:rsidRDefault="00520D6C" w:rsidP="00302D6D">
      <w:pPr>
        <w:rPr>
          <w:rFonts w:cs="Arial"/>
        </w:rPr>
      </w:pPr>
      <w:r w:rsidRPr="00520D6C">
        <w:rPr>
          <w:rFonts w:cs="Arial"/>
          <w:b/>
        </w:rPr>
        <w:t>4.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Blume: 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3DE60C89" wp14:editId="2B9DB17A">
            <wp:extent cx="456810" cy="144517"/>
            <wp:effectExtent l="0" t="0" r="635" b="8255"/>
            <wp:docPr id="29" name="Grafik 2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30" cy="15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  . . .</w:t>
      </w:r>
    </w:p>
    <w:p w14:paraId="5204803E" w14:textId="77777777" w:rsidR="00520D6C" w:rsidRDefault="00520D6C" w:rsidP="00302D6D">
      <w:pPr>
        <w:rPr>
          <w:rFonts w:cs="Arial"/>
          <w:b/>
        </w:rPr>
      </w:pPr>
    </w:p>
    <w:p w14:paraId="06D5B834" w14:textId="7B74FC6B" w:rsidR="00573A53" w:rsidRDefault="00520D6C" w:rsidP="00302D6D">
      <w:pPr>
        <w:rPr>
          <w:rFonts w:cs="Arial"/>
        </w:rPr>
      </w:pPr>
      <w:r w:rsidRPr="00520D6C">
        <w:rPr>
          <w:rFonts w:cs="Arial"/>
          <w:b/>
        </w:rPr>
        <w:t>5.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Maus: 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601530AA" wp14:editId="54D46FAB">
            <wp:extent cx="467710" cy="131323"/>
            <wp:effectExtent l="0" t="0" r="0" b="2540"/>
            <wp:docPr id="30" name="Grafik 3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8963" cy="140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. . .</w:t>
      </w:r>
    </w:p>
    <w:p w14:paraId="55E585F4" w14:textId="77777777" w:rsidR="00520D6C" w:rsidRDefault="00520D6C" w:rsidP="00302D6D">
      <w:pPr>
        <w:rPr>
          <w:rFonts w:cs="Arial"/>
          <w:b/>
        </w:rPr>
      </w:pPr>
    </w:p>
    <w:p w14:paraId="5E381B15" w14:textId="0D24BFFA" w:rsidR="00573A53" w:rsidRDefault="00520D6C" w:rsidP="00302D6D">
      <w:pPr>
        <w:rPr>
          <w:rFonts w:cs="Arial"/>
        </w:rPr>
      </w:pPr>
      <w:r w:rsidRPr="00520D6C">
        <w:rPr>
          <w:rFonts w:cs="Arial"/>
          <w:b/>
        </w:rPr>
        <w:t>6.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Spinne: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783943E3" wp14:editId="31048AC3">
            <wp:extent cx="446689" cy="123305"/>
            <wp:effectExtent l="0" t="0" r="0" b="0"/>
            <wp:docPr id="31" name="Grafik 3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80" cy="12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. . .</w:t>
      </w:r>
    </w:p>
    <w:p w14:paraId="3E960540" w14:textId="77777777" w:rsidR="00520D6C" w:rsidRDefault="00520D6C" w:rsidP="00302D6D">
      <w:pPr>
        <w:rPr>
          <w:rFonts w:cs="Arial"/>
          <w:b/>
        </w:rPr>
      </w:pPr>
    </w:p>
    <w:p w14:paraId="372714BD" w14:textId="4672D65A" w:rsidR="00573A53" w:rsidRPr="000D280C" w:rsidRDefault="00520D6C" w:rsidP="00302D6D">
      <w:pPr>
        <w:rPr>
          <w:rFonts w:cs="Arial"/>
        </w:rPr>
      </w:pPr>
      <w:r w:rsidRPr="00520D6C">
        <w:rPr>
          <w:rFonts w:cs="Arial"/>
          <w:b/>
        </w:rPr>
        <w:t>7.</w:t>
      </w:r>
      <w:r w:rsidR="00573A53" w:rsidRPr="00520D6C">
        <w:rPr>
          <w:rFonts w:cs="Arial"/>
          <w:b/>
        </w:rPr>
        <w:t>)</w:t>
      </w:r>
      <w:r w:rsidR="00573A53">
        <w:rPr>
          <w:rFonts w:cs="Arial"/>
        </w:rPr>
        <w:t xml:space="preserve"> Gesicht:</w:t>
      </w:r>
      <w:r w:rsidR="00573A53">
        <w:rPr>
          <w:rFonts w:cs="Arial"/>
        </w:rPr>
        <w:tab/>
      </w:r>
      <w:r w:rsidR="00573A53" w:rsidRPr="00573A53">
        <w:rPr>
          <w:rFonts w:cs="Arial"/>
        </w:rPr>
        <w:drawing>
          <wp:inline distT="0" distB="0" distL="0" distR="0" wp14:anchorId="029881E1" wp14:editId="5ACBA150">
            <wp:extent cx="356755" cy="152400"/>
            <wp:effectExtent l="0" t="0" r="5715" b="0"/>
            <wp:docPr id="32" name="Grafik 3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1091" cy="175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3A53">
        <w:rPr>
          <w:rFonts w:cs="Arial"/>
        </w:rPr>
        <w:t xml:space="preserve">     . . .</w:t>
      </w:r>
    </w:p>
    <w:p w14:paraId="39F7D294" w14:textId="5B2BE5B7" w:rsidR="00C536B4" w:rsidRDefault="00C536B4" w:rsidP="00302D6D">
      <w:pPr>
        <w:rPr>
          <w:rFonts w:cs="Arial"/>
        </w:rPr>
      </w:pPr>
    </w:p>
    <w:p w14:paraId="3E188ED9" w14:textId="628814FE" w:rsidR="00905DA7" w:rsidRDefault="00905DA7" w:rsidP="00302D6D">
      <w:pPr>
        <w:rPr>
          <w:rFonts w:cs="Arial"/>
        </w:rPr>
      </w:pPr>
    </w:p>
    <w:p w14:paraId="199A3D67" w14:textId="77777777" w:rsidR="00905DA7" w:rsidRDefault="00905DA7" w:rsidP="00302D6D">
      <w:pPr>
        <w:rPr>
          <w:rFonts w:cs="Arial"/>
        </w:rPr>
      </w:pPr>
    </w:p>
    <w:p w14:paraId="15B79D84" w14:textId="0EEEFC65" w:rsidR="00905DA7" w:rsidRPr="00F2445C" w:rsidRDefault="00905DA7" w:rsidP="00905DA7">
      <w:pPr>
        <w:jc w:val="center"/>
        <w:rPr>
          <w:rFonts w:cs="Arial"/>
          <w:b/>
        </w:rPr>
      </w:pPr>
      <w:r w:rsidRPr="00F2445C">
        <w:rPr>
          <w:rFonts w:cs="Arial"/>
          <w:b/>
        </w:rPr>
        <w:t xml:space="preserve">&gt;&gt;&gt; weiter bei Aufgabe </w:t>
      </w:r>
      <w:r w:rsidR="00893FEA">
        <w:rPr>
          <w:rFonts w:cs="Arial"/>
          <w:b/>
        </w:rPr>
        <w:t>5</w:t>
      </w:r>
      <w:r>
        <w:rPr>
          <w:rFonts w:cs="Arial"/>
          <w:b/>
        </w:rPr>
        <w:t>, nach unten scrollen</w:t>
      </w:r>
      <w:r w:rsidRPr="00F2445C">
        <w:rPr>
          <w:rFonts w:cs="Arial"/>
          <w:b/>
        </w:rPr>
        <w:t xml:space="preserve"> &gt;&gt;&gt;</w:t>
      </w:r>
    </w:p>
    <w:p w14:paraId="584796FE" w14:textId="77777777" w:rsidR="00C536B4" w:rsidRDefault="00C536B4" w:rsidP="00302D6D">
      <w:pPr>
        <w:rPr>
          <w:rFonts w:cs="Arial"/>
        </w:rPr>
      </w:pPr>
    </w:p>
    <w:p w14:paraId="31A5EEBC" w14:textId="366192EC" w:rsidR="00DA2EC0" w:rsidRDefault="00DA2EC0" w:rsidP="00302D6D">
      <w:pPr>
        <w:rPr>
          <w:rFonts w:cs="Arial"/>
        </w:rPr>
      </w:pPr>
    </w:p>
    <w:p w14:paraId="0DBCAFD8" w14:textId="77777777" w:rsidR="00893FEA" w:rsidRDefault="00893FEA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F18206B" w14:textId="0D83A0CE" w:rsidR="00893FEA" w:rsidRDefault="00893FEA" w:rsidP="00302D6D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Aufgabe 5</w:t>
      </w:r>
    </w:p>
    <w:p w14:paraId="076260E2" w14:textId="77777777" w:rsidR="00893FEA" w:rsidRDefault="00DA2EC0" w:rsidP="00302D6D">
      <w:pPr>
        <w:rPr>
          <w:rFonts w:cs="Arial"/>
        </w:rPr>
      </w:pPr>
      <w:r>
        <w:rPr>
          <w:rFonts w:cs="Arial"/>
        </w:rPr>
        <w:t>Versuche dich an komplexen Kamojis, die über mehrere Zeilen gehen.</w:t>
      </w:r>
      <w:r w:rsidR="00893FEA">
        <w:rPr>
          <w:rFonts w:cs="Arial"/>
        </w:rPr>
        <w:t xml:space="preserve"> </w:t>
      </w:r>
    </w:p>
    <w:p w14:paraId="61E8CEF2" w14:textId="24B230CE" w:rsidR="00DA2EC0" w:rsidRPr="008B3445" w:rsidRDefault="00893FEA" w:rsidP="00302D6D">
      <w:pPr>
        <w:rPr>
          <w:rFonts w:cs="Arial"/>
          <w:b/>
          <w:bCs/>
        </w:rPr>
      </w:pPr>
      <w:r>
        <w:rPr>
          <w:rFonts w:cs="Arial"/>
        </w:rPr>
        <w:t>Zeichne sie ganz links unter der Figur, stelle die Schriftart auf „Courier New“.</w:t>
      </w:r>
    </w:p>
    <w:p w14:paraId="0D91B305" w14:textId="490A2FB4" w:rsidR="00D840BC" w:rsidRDefault="00D840BC" w:rsidP="00302D6D">
      <w:pPr>
        <w:rPr>
          <w:noProof/>
        </w:rPr>
      </w:pPr>
    </w:p>
    <w:p w14:paraId="1232B9BA" w14:textId="58DE47C3" w:rsidR="00893FEA" w:rsidRDefault="00D840BC" w:rsidP="00302D6D">
      <w:pPr>
        <w:rPr>
          <w:noProof/>
        </w:rPr>
      </w:pPr>
      <w:r>
        <w:rPr>
          <w:noProof/>
        </w:rPr>
        <w:t xml:space="preserve">Eule: </w:t>
      </w:r>
      <w:r w:rsidRPr="00D840BC">
        <w:rPr>
          <w:noProof/>
        </w:rPr>
        <w:drawing>
          <wp:inline distT="0" distB="0" distL="0" distR="0" wp14:anchorId="661A74B1" wp14:editId="0B2E2D5E">
            <wp:extent cx="406201" cy="468465"/>
            <wp:effectExtent l="0" t="0" r="0" b="8255"/>
            <wp:docPr id="33" name="Grafik 3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5438" cy="47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14:paraId="2CF28EDC" w14:textId="74720A76" w:rsidR="00893FEA" w:rsidRDefault="00893FEA" w:rsidP="00302D6D">
      <w:pPr>
        <w:rPr>
          <w:noProof/>
        </w:rPr>
      </w:pPr>
    </w:p>
    <w:p w14:paraId="560845E7" w14:textId="77777777" w:rsidR="00893FEA" w:rsidRDefault="00893FEA" w:rsidP="00302D6D">
      <w:pPr>
        <w:rPr>
          <w:noProof/>
        </w:rPr>
      </w:pPr>
    </w:p>
    <w:p w14:paraId="6BD18DCE" w14:textId="77777777" w:rsidR="00492474" w:rsidRDefault="00492474" w:rsidP="00492474">
      <w:pPr>
        <w:tabs>
          <w:tab w:val="start" w:pos="130.95pt"/>
        </w:tabs>
        <w:rPr>
          <w:noProof/>
        </w:rPr>
      </w:pPr>
    </w:p>
    <w:p w14:paraId="537E3090" w14:textId="259E4B53" w:rsidR="00492474" w:rsidRDefault="00492474" w:rsidP="00492474">
      <w:pPr>
        <w:tabs>
          <w:tab w:val="start" w:pos="130.95pt"/>
        </w:tabs>
        <w:rPr>
          <w:noProof/>
        </w:rPr>
      </w:pPr>
      <w:r>
        <w:rPr>
          <w:noProof/>
        </w:rPr>
        <w:t xml:space="preserve">Pinguin: </w:t>
      </w:r>
      <w:r w:rsidRPr="00492474">
        <w:rPr>
          <w:noProof/>
        </w:rPr>
        <w:drawing>
          <wp:inline distT="0" distB="0" distL="0" distR="0" wp14:anchorId="2B19F528" wp14:editId="1DDEC824">
            <wp:extent cx="545979" cy="442686"/>
            <wp:effectExtent l="0" t="0" r="6985" b="0"/>
            <wp:docPr id="34" name="Grafik 3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6270" cy="45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C84A5" w14:textId="3F21B520" w:rsidR="00893FEA" w:rsidRDefault="00893FEA" w:rsidP="00492474">
      <w:pPr>
        <w:tabs>
          <w:tab w:val="start" w:pos="130.95pt"/>
        </w:tabs>
        <w:rPr>
          <w:noProof/>
        </w:rPr>
      </w:pPr>
    </w:p>
    <w:p w14:paraId="0B2E6AAA" w14:textId="77777777" w:rsidR="00893FEA" w:rsidRDefault="00893FEA" w:rsidP="00492474">
      <w:pPr>
        <w:tabs>
          <w:tab w:val="start" w:pos="130.95pt"/>
        </w:tabs>
        <w:rPr>
          <w:noProof/>
        </w:rPr>
      </w:pPr>
    </w:p>
    <w:p w14:paraId="34491E89" w14:textId="77777777" w:rsidR="008B3445" w:rsidRDefault="008B3445" w:rsidP="00302D6D">
      <w:pPr>
        <w:rPr>
          <w:noProof/>
        </w:rPr>
      </w:pPr>
    </w:p>
    <w:p w14:paraId="361C0637" w14:textId="15D34185" w:rsidR="008B3445" w:rsidRDefault="008B3445" w:rsidP="00814EB6">
      <w:pPr>
        <w:tabs>
          <w:tab w:val="start" w:pos="130.95pt"/>
        </w:tabs>
        <w:rPr>
          <w:noProof/>
        </w:rPr>
      </w:pPr>
      <w:r>
        <w:rPr>
          <w:noProof/>
        </w:rPr>
        <w:t xml:space="preserve">Katze: </w:t>
      </w:r>
      <w:r>
        <w:rPr>
          <w:noProof/>
        </w:rPr>
        <w:drawing>
          <wp:inline distT="0" distB="0" distL="0" distR="0" wp14:anchorId="14A310F2" wp14:editId="4ECDCFB5">
            <wp:extent cx="668020" cy="846455"/>
            <wp:effectExtent l="0" t="0" r="0" b="0"/>
            <wp:docPr id="12" name="Grafik 1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EB6">
        <w:rPr>
          <w:noProof/>
        </w:rPr>
        <w:tab/>
      </w:r>
    </w:p>
    <w:p w14:paraId="64853666" w14:textId="2E46108D" w:rsidR="00893FEA" w:rsidRDefault="00893FEA" w:rsidP="00814EB6">
      <w:pPr>
        <w:tabs>
          <w:tab w:val="start" w:pos="130.95pt"/>
        </w:tabs>
        <w:rPr>
          <w:noProof/>
        </w:rPr>
      </w:pPr>
    </w:p>
    <w:p w14:paraId="50F5CC69" w14:textId="77777777" w:rsidR="00893FEA" w:rsidRDefault="00893FEA" w:rsidP="00814EB6">
      <w:pPr>
        <w:tabs>
          <w:tab w:val="start" w:pos="130.95pt"/>
        </w:tabs>
        <w:rPr>
          <w:noProof/>
        </w:rPr>
      </w:pPr>
    </w:p>
    <w:p w14:paraId="225DF559" w14:textId="1EB6A95F" w:rsidR="00814EB6" w:rsidRDefault="00814EB6" w:rsidP="00814EB6">
      <w:pPr>
        <w:tabs>
          <w:tab w:val="start" w:pos="130.95pt"/>
        </w:tabs>
        <w:rPr>
          <w:noProof/>
        </w:rPr>
      </w:pPr>
    </w:p>
    <w:p w14:paraId="608C756E" w14:textId="69B39D1C" w:rsidR="00814EB6" w:rsidRDefault="00814EB6" w:rsidP="00814EB6">
      <w:pPr>
        <w:tabs>
          <w:tab w:val="start" w:pos="130.95pt"/>
        </w:tabs>
        <w:rPr>
          <w:noProof/>
        </w:rPr>
      </w:pPr>
      <w:r>
        <w:rPr>
          <w:noProof/>
        </w:rPr>
        <w:t xml:space="preserve">Turm: </w:t>
      </w:r>
      <w:r w:rsidRPr="00814EB6">
        <w:rPr>
          <w:noProof/>
        </w:rPr>
        <w:drawing>
          <wp:inline distT="0" distB="0" distL="0" distR="0" wp14:anchorId="02AA660A" wp14:editId="026516F2">
            <wp:extent cx="1135743" cy="1627262"/>
            <wp:effectExtent l="0" t="0" r="7620" b="0"/>
            <wp:docPr id="1" name="Grafi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65591" cy="167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A2DD" w14:textId="1D02F09C" w:rsidR="00814EB6" w:rsidRDefault="00814EB6" w:rsidP="00814EB6">
      <w:pPr>
        <w:tabs>
          <w:tab w:val="start" w:pos="130.95pt"/>
        </w:tabs>
        <w:rPr>
          <w:noProof/>
        </w:rPr>
      </w:pPr>
    </w:p>
    <w:sectPr w:rsidR="00814EB6" w:rsidSect="00AA174C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595.30pt" w:h="841.90pt"/>
      <w:pgMar w:top="70.85pt" w:right="70.85pt" w:bottom="35.45pt" w:left="70.85pt" w:header="35.40pt" w:footer="14.0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2D4016E8" w14:textId="77777777" w:rsidR="007E66FB" w:rsidRDefault="007E66FB">
      <w:r>
        <w:separator/>
      </w:r>
    </w:p>
  </w:endnote>
  <w:endnote w:type="continuationSeparator" w:id="0">
    <w:p w14:paraId="4BD1C06B" w14:textId="77777777" w:rsidR="007E66FB" w:rsidRDefault="007E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D4FA47E" w14:textId="77777777" w:rsidR="00904DD4" w:rsidRDefault="00904DD4" w:rsidP="003305E4">
    <w:pPr>
      <w:pStyle w:val="Fuzeile"/>
      <w:framePr w:wrap="around" w:vAnchor="text" w:hAnchor="margin" w:xAlign="center" w:y="0.05p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36662DE" w14:textId="77777777" w:rsidR="00904DD4" w:rsidRDefault="00904DD4">
    <w:pPr>
      <w:pStyle w:val="Fuzeile"/>
    </w:pPr>
  </w:p>
</w:ftr>
</file>

<file path=word/footer2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sdt>
    <w:sdtPr>
      <w:id w:val="-1481374135"/>
      <w:docPartObj>
        <w:docPartGallery w:val="Page Numbers (Bottom of Page)"/>
        <w:docPartUnique/>
      </w:docPartObj>
    </w:sdtPr>
    <w:sdtEndPr/>
    <w:sdtContent>
      <w:p w14:paraId="081C6347" w14:textId="266AA0EE" w:rsidR="00AA174C" w:rsidRDefault="00AA174C" w:rsidP="00AA174C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871">
          <w:rPr>
            <w:noProof/>
          </w:rPr>
          <w:t>1</w:t>
        </w:r>
        <w:r>
          <w:fldChar w:fldCharType="end"/>
        </w:r>
      </w:p>
    </w:sdtContent>
  </w:sdt>
  <w:p w14:paraId="4F65D5A6" w14:textId="77777777" w:rsidR="00904DD4" w:rsidRDefault="00904DD4" w:rsidP="001F3899">
    <w:pPr>
      <w:pStyle w:val="Fuzeile"/>
      <w:pBdr>
        <w:top w:val="single" w:sz="4" w:space="1" w:color="auto"/>
      </w:pBdr>
    </w:pPr>
  </w:p>
</w:ftr>
</file>

<file path=word/footer3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06C45F8" w14:textId="77777777" w:rsidR="001D5871" w:rsidRDefault="001D5871">
    <w:pPr>
      <w:pStyle w:val="Fuzeile"/>
    </w:pP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67834FD3" w14:textId="77777777" w:rsidR="007E66FB" w:rsidRDefault="007E66FB">
      <w:r>
        <w:separator/>
      </w:r>
    </w:p>
  </w:footnote>
  <w:footnote w:type="continuationSeparator" w:id="0">
    <w:p w14:paraId="3D804711" w14:textId="77777777" w:rsidR="007E66FB" w:rsidRDefault="007E66FB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4CDDC828" w14:textId="77777777" w:rsidR="001D5871" w:rsidRDefault="001D5871">
    <w:pPr>
      <w:pStyle w:val="Kopfzeile"/>
    </w:pPr>
  </w:p>
</w:hdr>
</file>

<file path=word/header2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0pt" w:type="dxa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Look w:firstRow="1" w:lastRow="1" w:firstColumn="1" w:lastColumn="1" w:noHBand="0" w:noVBand="0"/>
    </w:tblPr>
    <w:tblGrid>
      <w:gridCol w:w="1235"/>
      <w:gridCol w:w="7827"/>
    </w:tblGrid>
    <w:tr w:rsidR="00394AB2" w:rsidRPr="0086050F" w14:paraId="66C94921" w14:textId="77777777" w:rsidTr="00394AB2">
      <w:trPr>
        <w:trHeight w:val="412"/>
      </w:trPr>
      <w:tc>
        <w:tcPr>
          <w:tcW w:w="61.75pt" w:type="dxa"/>
          <w:vMerge w:val="restart"/>
          <w:shd w:val="clear" w:color="auto" w:fill="auto"/>
          <w:vAlign w:val="center"/>
        </w:tcPr>
        <w:p w14:paraId="13A6DA7D" w14:textId="77777777" w:rsidR="00394AB2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18A07B4" wp14:editId="075670E4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19" name="Grafik 19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w:r>
        </w:p>
      </w:tc>
      <w:tc>
        <w:tcPr>
          <w:tcW w:w="391.35pt" w:type="dxa"/>
          <w:shd w:val="clear" w:color="auto" w:fill="auto"/>
          <w:vAlign w:val="center"/>
        </w:tcPr>
        <w:p w14:paraId="0318BAF7" w14:textId="247F959B" w:rsidR="00394AB2" w:rsidRPr="00371635" w:rsidRDefault="009D1A93" w:rsidP="00394AB2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 xml:space="preserve">Information und </w:t>
          </w:r>
          <w:r w:rsidR="00AF59CF">
            <w:rPr>
              <w:rFonts w:cs="Arial"/>
              <w:sz w:val="28"/>
              <w:szCs w:val="28"/>
            </w:rPr>
            <w:t>Daten</w:t>
          </w:r>
        </w:p>
      </w:tc>
    </w:tr>
    <w:tr w:rsidR="00557C86" w:rsidRPr="0086050F" w14:paraId="6C2239BA" w14:textId="77777777" w:rsidTr="00B203D8">
      <w:trPr>
        <w:trHeight w:val="349"/>
      </w:trPr>
      <w:tc>
        <w:tcPr>
          <w:tcW w:w="61.75pt" w:type="dxa"/>
          <w:vMerge/>
          <w:shd w:val="clear" w:color="auto" w:fill="auto"/>
          <w:vAlign w:val="center"/>
        </w:tcPr>
        <w:p w14:paraId="5307680E" w14:textId="77777777" w:rsidR="00557C86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391.35pt" w:type="dxa"/>
          <w:shd w:val="clear" w:color="auto" w:fill="auto"/>
          <w:vAlign w:val="center"/>
        </w:tcPr>
        <w:p w14:paraId="5E2FD599" w14:textId="7E13854E" w:rsidR="00557C86" w:rsidRPr="0086050F" w:rsidRDefault="00726F03" w:rsidP="00394AB2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Emoticons</w:t>
          </w:r>
          <w:r w:rsidR="001D5871">
            <w:rPr>
              <w:rFonts w:cs="Arial"/>
              <w:szCs w:val="22"/>
            </w:rPr>
            <w:t xml:space="preserve"> und Ka</w:t>
          </w:r>
          <w:r w:rsidR="00AF59CF">
            <w:rPr>
              <w:rFonts w:cs="Arial"/>
              <w:szCs w:val="22"/>
            </w:rPr>
            <w:t>mo</w:t>
          </w:r>
          <w:r w:rsidR="00411F06">
            <w:rPr>
              <w:rFonts w:cs="Arial"/>
              <w:szCs w:val="22"/>
            </w:rPr>
            <w:t>jis</w:t>
          </w:r>
        </w:p>
      </w:tc>
    </w:tr>
  </w:tbl>
  <w:p w14:paraId="780D8B07" w14:textId="77777777" w:rsidR="00394AB2" w:rsidRDefault="00394AB2">
    <w:pPr>
      <w:pStyle w:val="Kopfzeile"/>
    </w:pPr>
  </w:p>
</w:hdr>
</file>

<file path=word/header3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0D9C595E" w14:textId="77777777" w:rsidR="001D5871" w:rsidRDefault="001D5871">
    <w:pPr>
      <w:pStyle w:val="Kopfzeile"/>
    </w:pPr>
  </w:p>
</w:hdr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BBA0D0A"/>
    <w:multiLevelType w:val="multilevel"/>
    <w:tmpl w:val="C1B0F41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233433AF"/>
    <w:multiLevelType w:val="multilevel"/>
    <w:tmpl w:val="0FDA5DE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2" w15:restartNumberingAfterBreak="0">
    <w:nsid w:val="30AE36AA"/>
    <w:multiLevelType w:val="hybridMultilevel"/>
    <w:tmpl w:val="CC1CD218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52317B8F"/>
    <w:multiLevelType w:val="multilevel"/>
    <w:tmpl w:val="CC46268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2.85pt"/>
  <w:drawingGridVerticalSpacing w:val="2.8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9B"/>
    <w:rsid w:val="0000094D"/>
    <w:rsid w:val="0000531D"/>
    <w:rsid w:val="000068AF"/>
    <w:rsid w:val="00027EAE"/>
    <w:rsid w:val="0003295D"/>
    <w:rsid w:val="0003552C"/>
    <w:rsid w:val="00035F90"/>
    <w:rsid w:val="000378D0"/>
    <w:rsid w:val="0004481B"/>
    <w:rsid w:val="0004756B"/>
    <w:rsid w:val="000550D9"/>
    <w:rsid w:val="00055151"/>
    <w:rsid w:val="00063E8B"/>
    <w:rsid w:val="00064301"/>
    <w:rsid w:val="00077C3C"/>
    <w:rsid w:val="00082C30"/>
    <w:rsid w:val="00094981"/>
    <w:rsid w:val="000960CA"/>
    <w:rsid w:val="000A5C71"/>
    <w:rsid w:val="000C4AC5"/>
    <w:rsid w:val="000D280C"/>
    <w:rsid w:val="000D65E0"/>
    <w:rsid w:val="000E43E0"/>
    <w:rsid w:val="000F2BC0"/>
    <w:rsid w:val="0010170A"/>
    <w:rsid w:val="00101ADA"/>
    <w:rsid w:val="00102603"/>
    <w:rsid w:val="00113CE9"/>
    <w:rsid w:val="001150EE"/>
    <w:rsid w:val="00140042"/>
    <w:rsid w:val="00152503"/>
    <w:rsid w:val="0015383F"/>
    <w:rsid w:val="0017181D"/>
    <w:rsid w:val="001774C2"/>
    <w:rsid w:val="00182893"/>
    <w:rsid w:val="00182F52"/>
    <w:rsid w:val="00183D25"/>
    <w:rsid w:val="001911CA"/>
    <w:rsid w:val="001939C0"/>
    <w:rsid w:val="001A7242"/>
    <w:rsid w:val="001A7EF1"/>
    <w:rsid w:val="001C0D64"/>
    <w:rsid w:val="001C1351"/>
    <w:rsid w:val="001C3A28"/>
    <w:rsid w:val="001D5336"/>
    <w:rsid w:val="001D5871"/>
    <w:rsid w:val="001E1475"/>
    <w:rsid w:val="001E1B20"/>
    <w:rsid w:val="001F0C92"/>
    <w:rsid w:val="001F0D15"/>
    <w:rsid w:val="001F3899"/>
    <w:rsid w:val="00201F03"/>
    <w:rsid w:val="00202A02"/>
    <w:rsid w:val="00207E01"/>
    <w:rsid w:val="0021016F"/>
    <w:rsid w:val="002125D4"/>
    <w:rsid w:val="0021387D"/>
    <w:rsid w:val="00216CDB"/>
    <w:rsid w:val="00234147"/>
    <w:rsid w:val="00243FCF"/>
    <w:rsid w:val="00254572"/>
    <w:rsid w:val="00261B22"/>
    <w:rsid w:val="00263259"/>
    <w:rsid w:val="002641A9"/>
    <w:rsid w:val="0027003D"/>
    <w:rsid w:val="0027066C"/>
    <w:rsid w:val="002727B7"/>
    <w:rsid w:val="0027436A"/>
    <w:rsid w:val="0029502B"/>
    <w:rsid w:val="00295D1B"/>
    <w:rsid w:val="002A233A"/>
    <w:rsid w:val="002A61E8"/>
    <w:rsid w:val="002A620B"/>
    <w:rsid w:val="002A7DE6"/>
    <w:rsid w:val="002C0E5D"/>
    <w:rsid w:val="002D0F07"/>
    <w:rsid w:val="002D4279"/>
    <w:rsid w:val="002D5552"/>
    <w:rsid w:val="002D72DC"/>
    <w:rsid w:val="002E20A5"/>
    <w:rsid w:val="002E5D25"/>
    <w:rsid w:val="003018AD"/>
    <w:rsid w:val="00302D6D"/>
    <w:rsid w:val="003161F4"/>
    <w:rsid w:val="00316565"/>
    <w:rsid w:val="00316749"/>
    <w:rsid w:val="003216EA"/>
    <w:rsid w:val="003305E4"/>
    <w:rsid w:val="003472E4"/>
    <w:rsid w:val="00350333"/>
    <w:rsid w:val="00351964"/>
    <w:rsid w:val="0035304E"/>
    <w:rsid w:val="00357594"/>
    <w:rsid w:val="00363B1E"/>
    <w:rsid w:val="00367BF1"/>
    <w:rsid w:val="00367BFE"/>
    <w:rsid w:val="00387587"/>
    <w:rsid w:val="00390E67"/>
    <w:rsid w:val="00394AB2"/>
    <w:rsid w:val="00394E63"/>
    <w:rsid w:val="003A0773"/>
    <w:rsid w:val="003A104A"/>
    <w:rsid w:val="003B0CC6"/>
    <w:rsid w:val="003B6A79"/>
    <w:rsid w:val="003B75D7"/>
    <w:rsid w:val="003C44D7"/>
    <w:rsid w:val="003C570E"/>
    <w:rsid w:val="003C7C13"/>
    <w:rsid w:val="003D2509"/>
    <w:rsid w:val="003F07BF"/>
    <w:rsid w:val="00401856"/>
    <w:rsid w:val="00404958"/>
    <w:rsid w:val="00405FD6"/>
    <w:rsid w:val="00411F06"/>
    <w:rsid w:val="0041685D"/>
    <w:rsid w:val="0041699F"/>
    <w:rsid w:val="00417196"/>
    <w:rsid w:val="00420611"/>
    <w:rsid w:val="00422E32"/>
    <w:rsid w:val="00436345"/>
    <w:rsid w:val="0044138A"/>
    <w:rsid w:val="00443776"/>
    <w:rsid w:val="004454C6"/>
    <w:rsid w:val="00445846"/>
    <w:rsid w:val="00447F27"/>
    <w:rsid w:val="004578BA"/>
    <w:rsid w:val="00460C8A"/>
    <w:rsid w:val="00474208"/>
    <w:rsid w:val="0049055D"/>
    <w:rsid w:val="00492474"/>
    <w:rsid w:val="004959AC"/>
    <w:rsid w:val="004975DF"/>
    <w:rsid w:val="004A3E39"/>
    <w:rsid w:val="004A419C"/>
    <w:rsid w:val="004A4827"/>
    <w:rsid w:val="004B0713"/>
    <w:rsid w:val="004B2939"/>
    <w:rsid w:val="004B4938"/>
    <w:rsid w:val="004C09C0"/>
    <w:rsid w:val="004C0E0D"/>
    <w:rsid w:val="004C14F7"/>
    <w:rsid w:val="004C6440"/>
    <w:rsid w:val="004C6592"/>
    <w:rsid w:val="004E1FF0"/>
    <w:rsid w:val="004E3A13"/>
    <w:rsid w:val="004F1339"/>
    <w:rsid w:val="004F1875"/>
    <w:rsid w:val="004F199E"/>
    <w:rsid w:val="004F43B5"/>
    <w:rsid w:val="004F44AC"/>
    <w:rsid w:val="00500D4F"/>
    <w:rsid w:val="00520D6C"/>
    <w:rsid w:val="00532176"/>
    <w:rsid w:val="00534812"/>
    <w:rsid w:val="00544F85"/>
    <w:rsid w:val="00556D6F"/>
    <w:rsid w:val="00557C86"/>
    <w:rsid w:val="00561DE9"/>
    <w:rsid w:val="00566DDE"/>
    <w:rsid w:val="00573198"/>
    <w:rsid w:val="00573A53"/>
    <w:rsid w:val="00580B6D"/>
    <w:rsid w:val="0058129B"/>
    <w:rsid w:val="005812E1"/>
    <w:rsid w:val="00581A37"/>
    <w:rsid w:val="00590435"/>
    <w:rsid w:val="00592B5F"/>
    <w:rsid w:val="005937E6"/>
    <w:rsid w:val="00596975"/>
    <w:rsid w:val="00596E65"/>
    <w:rsid w:val="005A5EC6"/>
    <w:rsid w:val="005B102C"/>
    <w:rsid w:val="005C0BEF"/>
    <w:rsid w:val="005C7671"/>
    <w:rsid w:val="005D09AA"/>
    <w:rsid w:val="005D5FCE"/>
    <w:rsid w:val="005E3C32"/>
    <w:rsid w:val="005F1184"/>
    <w:rsid w:val="005F626C"/>
    <w:rsid w:val="006003B7"/>
    <w:rsid w:val="00603322"/>
    <w:rsid w:val="00607F41"/>
    <w:rsid w:val="00633531"/>
    <w:rsid w:val="006605FA"/>
    <w:rsid w:val="00686858"/>
    <w:rsid w:val="0069196E"/>
    <w:rsid w:val="006931C8"/>
    <w:rsid w:val="00694837"/>
    <w:rsid w:val="006A0EDF"/>
    <w:rsid w:val="006A157F"/>
    <w:rsid w:val="006A73EB"/>
    <w:rsid w:val="006B228B"/>
    <w:rsid w:val="006B5FBD"/>
    <w:rsid w:val="006B778F"/>
    <w:rsid w:val="006C4CB8"/>
    <w:rsid w:val="006D1E6F"/>
    <w:rsid w:val="006D4027"/>
    <w:rsid w:val="006D6787"/>
    <w:rsid w:val="006E4D5F"/>
    <w:rsid w:val="006E6857"/>
    <w:rsid w:val="006F3EE8"/>
    <w:rsid w:val="006F54AD"/>
    <w:rsid w:val="007160CA"/>
    <w:rsid w:val="00720FE3"/>
    <w:rsid w:val="00726F03"/>
    <w:rsid w:val="00727880"/>
    <w:rsid w:val="007314FC"/>
    <w:rsid w:val="00732C6B"/>
    <w:rsid w:val="00733939"/>
    <w:rsid w:val="00737913"/>
    <w:rsid w:val="0074101D"/>
    <w:rsid w:val="00757B3D"/>
    <w:rsid w:val="007631C1"/>
    <w:rsid w:val="00783C65"/>
    <w:rsid w:val="007907C8"/>
    <w:rsid w:val="0079244F"/>
    <w:rsid w:val="00795D82"/>
    <w:rsid w:val="007A42C3"/>
    <w:rsid w:val="007C39A2"/>
    <w:rsid w:val="007C50B4"/>
    <w:rsid w:val="007C522F"/>
    <w:rsid w:val="007E0043"/>
    <w:rsid w:val="007E5AB4"/>
    <w:rsid w:val="007E66FB"/>
    <w:rsid w:val="007E76F6"/>
    <w:rsid w:val="007F04B1"/>
    <w:rsid w:val="00810DB0"/>
    <w:rsid w:val="00814EB6"/>
    <w:rsid w:val="00835C5E"/>
    <w:rsid w:val="00847941"/>
    <w:rsid w:val="008519AE"/>
    <w:rsid w:val="00852846"/>
    <w:rsid w:val="00853587"/>
    <w:rsid w:val="00862E51"/>
    <w:rsid w:val="008659E3"/>
    <w:rsid w:val="008759F9"/>
    <w:rsid w:val="00885ED7"/>
    <w:rsid w:val="00890FBF"/>
    <w:rsid w:val="008915C2"/>
    <w:rsid w:val="00892687"/>
    <w:rsid w:val="00892BF0"/>
    <w:rsid w:val="00893FEA"/>
    <w:rsid w:val="00894830"/>
    <w:rsid w:val="0089724F"/>
    <w:rsid w:val="008A2122"/>
    <w:rsid w:val="008A2671"/>
    <w:rsid w:val="008B3445"/>
    <w:rsid w:val="008B3D11"/>
    <w:rsid w:val="008B4000"/>
    <w:rsid w:val="008B4072"/>
    <w:rsid w:val="008B50CA"/>
    <w:rsid w:val="008C1B43"/>
    <w:rsid w:val="008C1B45"/>
    <w:rsid w:val="008C3128"/>
    <w:rsid w:val="008E072C"/>
    <w:rsid w:val="008E1DEC"/>
    <w:rsid w:val="008E4D4C"/>
    <w:rsid w:val="008E71F3"/>
    <w:rsid w:val="008F09B2"/>
    <w:rsid w:val="008F13B9"/>
    <w:rsid w:val="009020D1"/>
    <w:rsid w:val="00904DD4"/>
    <w:rsid w:val="00905DA7"/>
    <w:rsid w:val="00907B4B"/>
    <w:rsid w:val="00913B5A"/>
    <w:rsid w:val="00921B02"/>
    <w:rsid w:val="00930260"/>
    <w:rsid w:val="0093528D"/>
    <w:rsid w:val="00942207"/>
    <w:rsid w:val="00954094"/>
    <w:rsid w:val="009635FE"/>
    <w:rsid w:val="00970B44"/>
    <w:rsid w:val="0097283C"/>
    <w:rsid w:val="00977317"/>
    <w:rsid w:val="0098001F"/>
    <w:rsid w:val="00990805"/>
    <w:rsid w:val="00991D4E"/>
    <w:rsid w:val="009A135E"/>
    <w:rsid w:val="009A4D84"/>
    <w:rsid w:val="009B0D6D"/>
    <w:rsid w:val="009B29FB"/>
    <w:rsid w:val="009B7C8C"/>
    <w:rsid w:val="009C2CAE"/>
    <w:rsid w:val="009C3B08"/>
    <w:rsid w:val="009C736C"/>
    <w:rsid w:val="009D1A93"/>
    <w:rsid w:val="009D2357"/>
    <w:rsid w:val="009D2401"/>
    <w:rsid w:val="009D33F4"/>
    <w:rsid w:val="009D4609"/>
    <w:rsid w:val="009D539F"/>
    <w:rsid w:val="009D6C91"/>
    <w:rsid w:val="009F4461"/>
    <w:rsid w:val="009F613F"/>
    <w:rsid w:val="00A027FF"/>
    <w:rsid w:val="00A118BC"/>
    <w:rsid w:val="00A133D0"/>
    <w:rsid w:val="00A151C8"/>
    <w:rsid w:val="00A15594"/>
    <w:rsid w:val="00A17EA4"/>
    <w:rsid w:val="00A36EE3"/>
    <w:rsid w:val="00A41292"/>
    <w:rsid w:val="00A604D4"/>
    <w:rsid w:val="00A65588"/>
    <w:rsid w:val="00A72617"/>
    <w:rsid w:val="00A90D51"/>
    <w:rsid w:val="00AA174C"/>
    <w:rsid w:val="00AA2EF6"/>
    <w:rsid w:val="00AA7474"/>
    <w:rsid w:val="00AB1F6A"/>
    <w:rsid w:val="00AB7ED9"/>
    <w:rsid w:val="00AC1040"/>
    <w:rsid w:val="00AD0376"/>
    <w:rsid w:val="00AE00EC"/>
    <w:rsid w:val="00AF1FE7"/>
    <w:rsid w:val="00AF4743"/>
    <w:rsid w:val="00AF59CF"/>
    <w:rsid w:val="00B01165"/>
    <w:rsid w:val="00B01DF2"/>
    <w:rsid w:val="00B03361"/>
    <w:rsid w:val="00B03E1F"/>
    <w:rsid w:val="00B10C87"/>
    <w:rsid w:val="00B245A2"/>
    <w:rsid w:val="00B26314"/>
    <w:rsid w:val="00B333A3"/>
    <w:rsid w:val="00B62691"/>
    <w:rsid w:val="00B67709"/>
    <w:rsid w:val="00B70196"/>
    <w:rsid w:val="00B7068F"/>
    <w:rsid w:val="00B80664"/>
    <w:rsid w:val="00B84D6E"/>
    <w:rsid w:val="00B85509"/>
    <w:rsid w:val="00B85766"/>
    <w:rsid w:val="00BA003B"/>
    <w:rsid w:val="00BA7CC7"/>
    <w:rsid w:val="00BB30FD"/>
    <w:rsid w:val="00BB3658"/>
    <w:rsid w:val="00BB70C5"/>
    <w:rsid w:val="00BD1A2D"/>
    <w:rsid w:val="00BD2198"/>
    <w:rsid w:val="00BD6229"/>
    <w:rsid w:val="00BE7164"/>
    <w:rsid w:val="00BF0D3C"/>
    <w:rsid w:val="00C0291A"/>
    <w:rsid w:val="00C029DA"/>
    <w:rsid w:val="00C10CDF"/>
    <w:rsid w:val="00C14ACB"/>
    <w:rsid w:val="00C23066"/>
    <w:rsid w:val="00C34F2E"/>
    <w:rsid w:val="00C36DD5"/>
    <w:rsid w:val="00C40282"/>
    <w:rsid w:val="00C40EAE"/>
    <w:rsid w:val="00C428D7"/>
    <w:rsid w:val="00C46494"/>
    <w:rsid w:val="00C536B4"/>
    <w:rsid w:val="00C57D8F"/>
    <w:rsid w:val="00C61E18"/>
    <w:rsid w:val="00C634A7"/>
    <w:rsid w:val="00C67111"/>
    <w:rsid w:val="00C71479"/>
    <w:rsid w:val="00C74CD4"/>
    <w:rsid w:val="00C754E9"/>
    <w:rsid w:val="00C80971"/>
    <w:rsid w:val="00C94F31"/>
    <w:rsid w:val="00CA1292"/>
    <w:rsid w:val="00CA2132"/>
    <w:rsid w:val="00CA6D13"/>
    <w:rsid w:val="00CB20A7"/>
    <w:rsid w:val="00CB7FD7"/>
    <w:rsid w:val="00CE0485"/>
    <w:rsid w:val="00CE0E69"/>
    <w:rsid w:val="00CF71C1"/>
    <w:rsid w:val="00D02034"/>
    <w:rsid w:val="00D05624"/>
    <w:rsid w:val="00D072BD"/>
    <w:rsid w:val="00D13758"/>
    <w:rsid w:val="00D17E9F"/>
    <w:rsid w:val="00D20A6E"/>
    <w:rsid w:val="00D246F5"/>
    <w:rsid w:val="00D40EA5"/>
    <w:rsid w:val="00D45CBC"/>
    <w:rsid w:val="00D47AD0"/>
    <w:rsid w:val="00D525FA"/>
    <w:rsid w:val="00D549CD"/>
    <w:rsid w:val="00D604C1"/>
    <w:rsid w:val="00D840BC"/>
    <w:rsid w:val="00D91202"/>
    <w:rsid w:val="00D96D11"/>
    <w:rsid w:val="00DA2EC0"/>
    <w:rsid w:val="00DD59D1"/>
    <w:rsid w:val="00DD6890"/>
    <w:rsid w:val="00DD7DB1"/>
    <w:rsid w:val="00DF2F7B"/>
    <w:rsid w:val="00E0059E"/>
    <w:rsid w:val="00E020A1"/>
    <w:rsid w:val="00E12470"/>
    <w:rsid w:val="00E32B29"/>
    <w:rsid w:val="00E3302D"/>
    <w:rsid w:val="00E575A7"/>
    <w:rsid w:val="00E641A8"/>
    <w:rsid w:val="00E750B9"/>
    <w:rsid w:val="00E91D23"/>
    <w:rsid w:val="00E94F1D"/>
    <w:rsid w:val="00E95A0B"/>
    <w:rsid w:val="00EC3010"/>
    <w:rsid w:val="00EC5501"/>
    <w:rsid w:val="00ED23D6"/>
    <w:rsid w:val="00ED524F"/>
    <w:rsid w:val="00EE1140"/>
    <w:rsid w:val="00EE15E3"/>
    <w:rsid w:val="00EE2356"/>
    <w:rsid w:val="00EE5FE7"/>
    <w:rsid w:val="00EF7FC8"/>
    <w:rsid w:val="00F00B57"/>
    <w:rsid w:val="00F075FD"/>
    <w:rsid w:val="00F10586"/>
    <w:rsid w:val="00F11CC8"/>
    <w:rsid w:val="00F12301"/>
    <w:rsid w:val="00F2445C"/>
    <w:rsid w:val="00F3418F"/>
    <w:rsid w:val="00F34AB7"/>
    <w:rsid w:val="00F559FF"/>
    <w:rsid w:val="00F55C23"/>
    <w:rsid w:val="00F719A7"/>
    <w:rsid w:val="00F74208"/>
    <w:rsid w:val="00F7700B"/>
    <w:rsid w:val="00F80EC2"/>
    <w:rsid w:val="00F83720"/>
    <w:rsid w:val="00F87432"/>
    <w:rsid w:val="00F926EF"/>
    <w:rsid w:val="00F9408A"/>
    <w:rsid w:val="00F941D8"/>
    <w:rsid w:val="00FB2965"/>
    <w:rsid w:val="00FC11B8"/>
    <w:rsid w:val="00FC1652"/>
    <w:rsid w:val="00FD5A7F"/>
    <w:rsid w:val="00FE4483"/>
    <w:rsid w:val="00FE4EAC"/>
    <w:rsid w:val="00FE6FAC"/>
    <w:rsid w:val="00FF059B"/>
    <w:rsid w:val="00FF0EA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3B816FA"/>
  <w15:chartTrackingRefBased/>
  <w15:docId w15:val="{A19D93EB-CA94-4DDB-A7EF-8778B5FBC9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975DF"/>
    <w:pPr>
      <w:keepNext/>
      <w:keepLines/>
      <w:spacing w:before="12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E00EC"/>
    <w:pPr>
      <w:spacing w:before="5pt" w:beforeAutospacing="1" w:after="5pt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226.80pt"/>
        <w:tab w:val="end" w:pos="453.60pt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226.80pt"/>
        <w:tab w:val="end" w:pos="453.60pt"/>
      </w:tabs>
    </w:pPr>
  </w:style>
  <w:style w:type="table" w:styleId="Tabellenraster">
    <w:name w:val="Table Grid"/>
    <w:basedOn w:val="NormaleTabelle"/>
    <w:uiPriority w:val="39"/>
    <w:rsid w:val="0044138A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FB2965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00EC"/>
    <w:rPr>
      <w:b/>
      <w:bCs/>
      <w:sz w:val="36"/>
      <w:szCs w:val="36"/>
    </w:rPr>
  </w:style>
  <w:style w:type="character" w:styleId="Fett">
    <w:name w:val="Strong"/>
    <w:basedOn w:val="Absatz-Standardschriftart"/>
    <w:uiPriority w:val="22"/>
    <w:qFormat/>
    <w:rsid w:val="00AE00EC"/>
    <w:rPr>
      <w:b/>
      <w:bCs/>
    </w:rPr>
  </w:style>
  <w:style w:type="paragraph" w:styleId="Listenabsatz">
    <w:name w:val="List Paragraph"/>
    <w:basedOn w:val="Standard"/>
    <w:uiPriority w:val="34"/>
    <w:qFormat/>
    <w:rsid w:val="00AE00EC"/>
    <w:pPr>
      <w:ind w:start="36pt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9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ad">
    <w:name w:val="lead"/>
    <w:basedOn w:val="Standard"/>
    <w:rsid w:val="004975DF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rsid w:val="007631C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631C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631C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7631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631C1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AA174C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3453749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4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25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10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159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710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634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0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2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purl.oclc.org/ooxml/officeDocument/relationships/image" Target="media/image6.png"/><Relationship Id="rId18" Type="http://purl.oclc.org/ooxml/officeDocument/relationships/image" Target="media/image11.png"/><Relationship Id="rId26" Type="http://purl.oclc.org/ooxml/officeDocument/relationships/image" Target="media/image19.png"/><Relationship Id="rId39" Type="http://purl.oclc.org/ooxml/officeDocument/relationships/fontTable" Target="fontTable.xml"/><Relationship Id="rId21" Type="http://purl.oclc.org/ooxml/officeDocument/relationships/image" Target="media/image14.png"/><Relationship Id="rId34" Type="http://purl.oclc.org/ooxml/officeDocument/relationships/header" Target="header2.xml"/><Relationship Id="rId7" Type="http://purl.oclc.org/ooxml/officeDocument/relationships/endnotes" Target="endnotes.xml"/><Relationship Id="rId12" Type="http://purl.oclc.org/ooxml/officeDocument/relationships/image" Target="media/image5.png"/><Relationship Id="rId17" Type="http://purl.oclc.org/ooxml/officeDocument/relationships/image" Target="media/image10.png"/><Relationship Id="rId25" Type="http://purl.oclc.org/ooxml/officeDocument/relationships/image" Target="media/image18.png"/><Relationship Id="rId33" Type="http://purl.oclc.org/ooxml/officeDocument/relationships/header" Target="header1.xml"/><Relationship Id="rId38" Type="http://purl.oclc.org/ooxml/officeDocument/relationships/footer" Target="footer3.xml"/><Relationship Id="rId2" Type="http://purl.oclc.org/ooxml/officeDocument/relationships/numbering" Target="numbering.xml"/><Relationship Id="rId16" Type="http://purl.oclc.org/ooxml/officeDocument/relationships/image" Target="media/image9.png"/><Relationship Id="rId20" Type="http://purl.oclc.org/ooxml/officeDocument/relationships/image" Target="media/image13.png"/><Relationship Id="rId29" Type="http://purl.oclc.org/ooxml/officeDocument/relationships/image" Target="media/image22.png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image" Target="media/image4.png"/><Relationship Id="rId24" Type="http://purl.oclc.org/ooxml/officeDocument/relationships/image" Target="media/image17.png"/><Relationship Id="rId32" Type="http://purl.oclc.org/ooxml/officeDocument/relationships/image" Target="media/image25.png"/><Relationship Id="rId37" Type="http://purl.oclc.org/ooxml/officeDocument/relationships/header" Target="header3.xml"/><Relationship Id="rId40" Type="http://purl.oclc.org/ooxml/officeDocument/relationships/theme" Target="theme/theme1.xml"/><Relationship Id="rId5" Type="http://purl.oclc.org/ooxml/officeDocument/relationships/webSettings" Target="webSettings.xml"/><Relationship Id="rId15" Type="http://purl.oclc.org/ooxml/officeDocument/relationships/image" Target="media/image8.png"/><Relationship Id="rId23" Type="http://purl.oclc.org/ooxml/officeDocument/relationships/image" Target="media/image16.png"/><Relationship Id="rId28" Type="http://purl.oclc.org/ooxml/officeDocument/relationships/image" Target="media/image21.png"/><Relationship Id="rId36" Type="http://purl.oclc.org/ooxml/officeDocument/relationships/footer" Target="footer2.xml"/><Relationship Id="rId10" Type="http://purl.oclc.org/ooxml/officeDocument/relationships/image" Target="media/image3.png"/><Relationship Id="rId19" Type="http://purl.oclc.org/ooxml/officeDocument/relationships/image" Target="media/image12.png"/><Relationship Id="rId31" Type="http://purl.oclc.org/ooxml/officeDocument/relationships/image" Target="media/image24.png"/><Relationship Id="rId4" Type="http://purl.oclc.org/ooxml/officeDocument/relationships/settings" Target="settings.xml"/><Relationship Id="rId9" Type="http://purl.oclc.org/ooxml/officeDocument/relationships/image" Target="media/image2.png"/><Relationship Id="rId14" Type="http://purl.oclc.org/ooxml/officeDocument/relationships/image" Target="media/image7.png"/><Relationship Id="rId22" Type="http://purl.oclc.org/ooxml/officeDocument/relationships/image" Target="media/image15.png"/><Relationship Id="rId27" Type="http://purl.oclc.org/ooxml/officeDocument/relationships/image" Target="media/image20.png"/><Relationship Id="rId30" Type="http://purl.oclc.org/ooxml/officeDocument/relationships/image" Target="media/image23.png"/><Relationship Id="rId35" Type="http://purl.oclc.org/ooxml/officeDocument/relationships/footer" Target="footer1.xml"/><Relationship Id="rId8" Type="http://purl.oclc.org/ooxml/officeDocument/relationships/image" Target="media/image1.png"/><Relationship Id="rId3" Type="http://purl.oclc.org/ooxml/officeDocument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26.pn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R2D\Desktop\MemoOneVorlage.dotx" TargetMode="External"/></Relationships>
</file>

<file path=word/theme/theme1.xml><?xml version="1.0" encoding="utf-8"?>
<a:theme xmlns:a="http://purl.oclc.org/ooxml/drawingml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EB4F529E-64C1-4AE6-AB13-1191080FE72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MemoOneVorlage.dotx</Template>
  <TotalTime>0</TotalTime>
  <Pages>5</Pages>
  <Words>397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cp:lastModifiedBy>Chewbakka</cp:lastModifiedBy>
  <cp:revision>53</cp:revision>
  <cp:lastPrinted>2018-05-28T22:27:00Z</cp:lastPrinted>
  <dcterms:created xsi:type="dcterms:W3CDTF">2022-07-25T07:01:00Z</dcterms:created>
  <dcterms:modified xsi:type="dcterms:W3CDTF">2026-07-11T08:41:00Z</dcterms:modified>
</cp:coreProperties>
</file>